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514568110"/>
        <w:placeholder>
          <w:docPart w:val="D650A4A77828491BB66F678B472244B7"/>
        </w:placeholder>
        <w:showingPlcHdr/>
        <w:text/>
      </w:sdtPr>
      <w:sdtEndPr/>
      <w:sdtContent>
        <w:p w:rsidR="00746A4C" w:rsidRDefault="00FF4E7F">
          <w:r>
            <w:rPr>
              <w:rStyle w:val="Platzhaltertext"/>
            </w:rPr>
            <w:t>Firmenbezeichnung</w:t>
          </w:r>
        </w:p>
      </w:sdtContent>
    </w:sdt>
    <w:p w:rsidR="00FF4E7F" w:rsidRDefault="00331A4E">
      <w:sdt>
        <w:sdtPr>
          <w:id w:val="515536178"/>
          <w:placeholder>
            <w:docPart w:val="7440CEDF5D1D452BA32908E730969129"/>
          </w:placeholder>
          <w:showingPlcHdr/>
        </w:sdtPr>
        <w:sdtEndPr/>
        <w:sdtContent>
          <w:r w:rsidR="000A5922">
            <w:rPr>
              <w:rStyle w:val="Platzhaltertext"/>
            </w:rPr>
            <w:t xml:space="preserve">Anschrift </w:t>
          </w:r>
        </w:sdtContent>
      </w:sdt>
      <w:r w:rsidR="000A5922">
        <w:br/>
      </w:r>
      <w:sdt>
        <w:sdtPr>
          <w:id w:val="515536181"/>
          <w:placeholder>
            <w:docPart w:val="631FD5B6B4B748ECBC20D3764F5584E0"/>
          </w:placeholder>
          <w:showingPlcHdr/>
        </w:sdtPr>
        <w:sdtEndPr/>
        <w:sdtContent>
          <w:r w:rsidR="000A5922">
            <w:rPr>
              <w:rStyle w:val="Platzhaltertext"/>
            </w:rPr>
            <w:t>PLZ, Ort</w:t>
          </w:r>
        </w:sdtContent>
      </w:sdt>
    </w:p>
    <w:p w:rsidR="000E6EF3" w:rsidRDefault="000E6EF3"/>
    <w:p w:rsidR="000A5922" w:rsidRDefault="000A5922"/>
    <w:p w:rsidR="000E6EF3" w:rsidRDefault="00F16217">
      <w:r>
        <w:t>IT-</w:t>
      </w:r>
      <w:r w:rsidR="000E6EF3">
        <w:t>HTL Ybbs an der Donau</w:t>
      </w:r>
      <w:r w:rsidR="000E6EF3">
        <w:br/>
        <w:t>Schulring 6</w:t>
      </w:r>
      <w:r w:rsidR="000E6EF3">
        <w:br/>
        <w:t>3370 Ybbs an der Donau</w:t>
      </w:r>
    </w:p>
    <w:p w:rsidR="000E6EF3" w:rsidRDefault="000E6EF3"/>
    <w:p w:rsidR="00746A4C" w:rsidRDefault="00331A4E" w:rsidP="000A5922">
      <w:pPr>
        <w:jc w:val="right"/>
      </w:pPr>
      <w:sdt>
        <w:sdtPr>
          <w:id w:val="514568102"/>
          <w:placeholder>
            <w:docPart w:val="8A738F989C6847E49040316AA8042158"/>
          </w:placeholder>
          <w:showingPlcHdr/>
        </w:sdtPr>
        <w:sdtEndPr/>
        <w:sdtContent>
          <w:r w:rsidR="002C632D">
            <w:rPr>
              <w:rStyle w:val="Platzhaltertext"/>
            </w:rPr>
            <w:t>Ort</w:t>
          </w:r>
        </w:sdtContent>
      </w:sdt>
      <w:r w:rsidR="00746A4C">
        <w:t xml:space="preserve">, </w:t>
      </w:r>
      <w:sdt>
        <w:sdtPr>
          <w:id w:val="514568104"/>
          <w:placeholder>
            <w:docPart w:val="155417F0AC244D129518B4E7261C9CA6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FF4E7F" w:rsidRPr="00793517">
            <w:rPr>
              <w:rStyle w:val="Platzhaltertext"/>
            </w:rPr>
            <w:t>Datum</w:t>
          </w:r>
        </w:sdtContent>
      </w:sdt>
    </w:p>
    <w:p w:rsidR="00746A4C" w:rsidRDefault="00B52FCD">
      <w:r>
        <w:t xml:space="preserve">Herr/Frau </w:t>
      </w:r>
      <w:sdt>
        <w:sdtPr>
          <w:id w:val="4167932"/>
          <w:placeholder>
            <w:docPart w:val="C4993749859C4BCAB2A8CA09A7809919"/>
          </w:placeholder>
          <w:showingPlcHdr/>
          <w:text/>
        </w:sdtPr>
        <w:sdtEndPr/>
        <w:sdtContent>
          <w:r w:rsidR="00FF4E7F">
            <w:rPr>
              <w:rStyle w:val="Platzhaltertext"/>
            </w:rPr>
            <w:t>Klicken Sie hier, um den Namen</w:t>
          </w:r>
          <w:r w:rsidR="00C47811" w:rsidRPr="00793517">
            <w:rPr>
              <w:rStyle w:val="Platzhaltertext"/>
            </w:rPr>
            <w:t xml:space="preserve"> einzugeben.</w:t>
          </w:r>
        </w:sdtContent>
      </w:sdt>
      <w:r>
        <w:t xml:space="preserve"> </w:t>
      </w:r>
      <w:r w:rsidR="00746A4C">
        <w:t xml:space="preserve">hat von </w:t>
      </w:r>
      <w:sdt>
        <w:sdtPr>
          <w:id w:val="4167927"/>
          <w:placeholder>
            <w:docPart w:val="D66731D4C6A94773A3D2FE9D2C73D7DA"/>
          </w:placeholder>
          <w:showingPlcHdr/>
          <w:date w:fullDate="2010-02-19T00:00:00Z"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FF4E7F">
            <w:rPr>
              <w:rStyle w:val="Platzhaltertext"/>
            </w:rPr>
            <w:t>Beginnd</w:t>
          </w:r>
          <w:r w:rsidR="00D960A7">
            <w:rPr>
              <w:rStyle w:val="Platzhaltertext"/>
            </w:rPr>
            <w:t>atum</w:t>
          </w:r>
        </w:sdtContent>
      </w:sdt>
      <w:r w:rsidR="00746A4C">
        <w:t xml:space="preserve"> bis </w:t>
      </w:r>
      <w:sdt>
        <w:sdtPr>
          <w:id w:val="4167929"/>
          <w:placeholder>
            <w:docPart w:val="00F7339056554AC89072DD1765EF60E0"/>
          </w:placeholder>
          <w:showingPlcHdr/>
          <w:date w:fullDate="2010-02-18T00:00:00Z"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FF4E7F">
            <w:rPr>
              <w:rStyle w:val="Platzhaltertext"/>
            </w:rPr>
            <w:t>Endd</w:t>
          </w:r>
          <w:r w:rsidR="00C47811" w:rsidRPr="00793517">
            <w:rPr>
              <w:rStyle w:val="Platzhaltertext"/>
            </w:rPr>
            <w:t>atum</w:t>
          </w:r>
        </w:sdtContent>
      </w:sdt>
      <w:r>
        <w:t xml:space="preserve"> sein</w:t>
      </w:r>
      <w:r w:rsidR="00F16217">
        <w:t>/ihr</w:t>
      </w:r>
      <w:r>
        <w:t xml:space="preserve"> Pflichtpraktikum</w:t>
      </w:r>
      <w:r w:rsidR="00D960A7">
        <w:t xml:space="preserve"> im Wochenstundenausmaß von </w:t>
      </w:r>
      <w:sdt>
        <w:sdtPr>
          <w:id w:val="514568264"/>
          <w:placeholder>
            <w:docPart w:val="18D7DD4CF50D4104B4C46D9567D38521"/>
          </w:placeholder>
          <w:showingPlcHdr/>
          <w:text/>
        </w:sdtPr>
        <w:sdtEndPr/>
        <w:sdtContent>
          <w:r w:rsidR="00D960A7">
            <w:rPr>
              <w:rStyle w:val="Platzhaltertext"/>
            </w:rPr>
            <w:t>Stundenanzahl</w:t>
          </w:r>
        </w:sdtContent>
      </w:sdt>
      <w:r>
        <w:t xml:space="preserve"> </w:t>
      </w:r>
      <w:r w:rsidR="00D960A7">
        <w:t xml:space="preserve">Stunden </w:t>
      </w:r>
      <w:r>
        <w:t xml:space="preserve">in unserem Unternehmen </w:t>
      </w:r>
      <w:r w:rsidR="00C47811">
        <w:t>absolviert</w:t>
      </w:r>
      <w:r>
        <w:t>.</w:t>
      </w:r>
    </w:p>
    <w:p w:rsidR="00B52FCD" w:rsidRDefault="00B52FCD">
      <w:r>
        <w:t>Wochenweise Auflistung der Tätigkeiten: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7686"/>
      </w:tblGrid>
      <w:tr w:rsidR="00B52FCD" w:rsidTr="00F16217">
        <w:trPr>
          <w:trHeight w:val="794"/>
        </w:trPr>
        <w:tc>
          <w:tcPr>
            <w:tcW w:w="1526" w:type="dxa"/>
          </w:tcPr>
          <w:p w:rsidR="00B52FCD" w:rsidRDefault="00B52FCD">
            <w:r>
              <w:t>1. Woche</w:t>
            </w:r>
          </w:p>
          <w:p w:rsidR="00B52FCD" w:rsidRDefault="00B52FCD"/>
        </w:tc>
        <w:sdt>
          <w:sdtPr>
            <w:id w:val="514568128"/>
            <w:placeholder>
              <w:docPart w:val="CE239E5732A24B2A98729409D2369FB7"/>
            </w:placeholder>
            <w:showingPlcHdr/>
          </w:sdtPr>
          <w:sdtEndPr/>
          <w:sdtContent>
            <w:tc>
              <w:tcPr>
                <w:tcW w:w="7686" w:type="dxa"/>
              </w:tcPr>
              <w:p w:rsidR="00B52FCD" w:rsidRDefault="00FF4E7F" w:rsidP="00FF4E7F">
                <w:r>
                  <w:rPr>
                    <w:rStyle w:val="Platzhaltertext"/>
                  </w:rPr>
                  <w:t>Tätigkeiten ausfüllen!</w:t>
                </w:r>
              </w:p>
            </w:tc>
          </w:sdtContent>
        </w:sdt>
      </w:tr>
      <w:tr w:rsidR="00B52FCD" w:rsidTr="00F16217">
        <w:trPr>
          <w:trHeight w:val="794"/>
        </w:trPr>
        <w:tc>
          <w:tcPr>
            <w:tcW w:w="1526" w:type="dxa"/>
          </w:tcPr>
          <w:p w:rsidR="00B52FCD" w:rsidRDefault="00B52FCD">
            <w:r>
              <w:t>2. Woche</w:t>
            </w:r>
          </w:p>
          <w:p w:rsidR="00B52FCD" w:rsidRDefault="00B52FCD"/>
        </w:tc>
        <w:sdt>
          <w:sdtPr>
            <w:id w:val="4167934"/>
            <w:placeholder>
              <w:docPart w:val="971F432D834747DB86A9658E9ACF53E5"/>
            </w:placeholder>
            <w:showingPlcHdr/>
          </w:sdtPr>
          <w:sdtEndPr/>
          <w:sdtContent>
            <w:tc>
              <w:tcPr>
                <w:tcW w:w="7686" w:type="dxa"/>
              </w:tcPr>
              <w:p w:rsidR="00B52FCD" w:rsidRDefault="00FF4E7F" w:rsidP="00FF4E7F">
                <w:r>
                  <w:rPr>
                    <w:rStyle w:val="Platzhaltertext"/>
                  </w:rPr>
                  <w:t>Tätigkeiten ausfüllen!</w:t>
                </w:r>
              </w:p>
            </w:tc>
          </w:sdtContent>
        </w:sdt>
      </w:tr>
      <w:tr w:rsidR="00B52FCD" w:rsidTr="00F16217">
        <w:trPr>
          <w:trHeight w:val="794"/>
        </w:trPr>
        <w:tc>
          <w:tcPr>
            <w:tcW w:w="1526" w:type="dxa"/>
          </w:tcPr>
          <w:p w:rsidR="00B52FCD" w:rsidRDefault="00B52FCD">
            <w:r>
              <w:t>3. Woche</w:t>
            </w:r>
          </w:p>
          <w:p w:rsidR="00B52FCD" w:rsidRDefault="00B52FCD"/>
        </w:tc>
        <w:sdt>
          <w:sdtPr>
            <w:id w:val="4167935"/>
            <w:placeholder>
              <w:docPart w:val="C5A31EBE585B492E9DD12827C1F549DA"/>
            </w:placeholder>
            <w:showingPlcHdr/>
          </w:sdtPr>
          <w:sdtEndPr/>
          <w:sdtContent>
            <w:tc>
              <w:tcPr>
                <w:tcW w:w="7686" w:type="dxa"/>
              </w:tcPr>
              <w:p w:rsidR="00B52FCD" w:rsidRDefault="00D960A7" w:rsidP="00D960A7">
                <w:r>
                  <w:rPr>
                    <w:rStyle w:val="Platzhaltertext"/>
                  </w:rPr>
                  <w:t>Tätigkeiten ausfüllen!</w:t>
                </w:r>
              </w:p>
            </w:tc>
          </w:sdtContent>
        </w:sdt>
      </w:tr>
      <w:tr w:rsidR="00B52FCD" w:rsidTr="00F16217">
        <w:trPr>
          <w:trHeight w:val="794"/>
        </w:trPr>
        <w:tc>
          <w:tcPr>
            <w:tcW w:w="1526" w:type="dxa"/>
          </w:tcPr>
          <w:p w:rsidR="00B52FCD" w:rsidRDefault="00B52FCD">
            <w:r>
              <w:t>4. Woche</w:t>
            </w:r>
          </w:p>
          <w:p w:rsidR="00B52FCD" w:rsidRDefault="00B52FCD"/>
        </w:tc>
        <w:sdt>
          <w:sdtPr>
            <w:id w:val="4167936"/>
            <w:placeholder>
              <w:docPart w:val="096E67B561204E568AB52877ABB6173B"/>
            </w:placeholder>
            <w:showingPlcHdr/>
          </w:sdtPr>
          <w:sdtEndPr/>
          <w:sdtContent>
            <w:tc>
              <w:tcPr>
                <w:tcW w:w="7686" w:type="dxa"/>
              </w:tcPr>
              <w:p w:rsidR="00B52FCD" w:rsidRDefault="00D960A7" w:rsidP="00D960A7">
                <w:r>
                  <w:rPr>
                    <w:rStyle w:val="Platzhaltertext"/>
                  </w:rPr>
                  <w:t>Tätigkeiten ausfüllen!</w:t>
                </w:r>
              </w:p>
            </w:tc>
          </w:sdtContent>
        </w:sdt>
      </w:tr>
      <w:tr w:rsidR="00D960A7" w:rsidTr="00F16217">
        <w:trPr>
          <w:trHeight w:val="794"/>
        </w:trPr>
        <w:tc>
          <w:tcPr>
            <w:tcW w:w="1526" w:type="dxa"/>
          </w:tcPr>
          <w:p w:rsidR="00D960A7" w:rsidRDefault="00D960A7">
            <w:r>
              <w:t>5. Woche</w:t>
            </w:r>
          </w:p>
          <w:p w:rsidR="00D960A7" w:rsidRDefault="00D960A7"/>
        </w:tc>
        <w:sdt>
          <w:sdtPr>
            <w:id w:val="514568267"/>
            <w:placeholder>
              <w:docPart w:val="9F75F799FCAC48068EFA8D021C33C492"/>
            </w:placeholder>
            <w:showingPlcHdr/>
          </w:sdtPr>
          <w:sdtEndPr/>
          <w:sdtContent>
            <w:tc>
              <w:tcPr>
                <w:tcW w:w="7686" w:type="dxa"/>
              </w:tcPr>
              <w:p w:rsidR="00D960A7" w:rsidRDefault="00D960A7" w:rsidP="00D960A7">
                <w:pPr>
                  <w:rPr>
                    <w:rStyle w:val="Platzhaltertext"/>
                  </w:rPr>
                </w:pPr>
                <w:r>
                  <w:rPr>
                    <w:rStyle w:val="Platzhaltertext"/>
                  </w:rPr>
                  <w:t>Tätigkeiten ausfüllen!</w:t>
                </w:r>
              </w:p>
            </w:tc>
          </w:sdtContent>
        </w:sdt>
      </w:tr>
    </w:tbl>
    <w:p w:rsidR="00B52FCD" w:rsidRDefault="00B52FCD"/>
    <w:p w:rsidR="00B52FCD" w:rsidRDefault="00B52FCD" w:rsidP="00FF4E7F">
      <w:r>
        <w:t>Oben angeführte Angaben werden</w:t>
      </w:r>
      <w:r w:rsidR="00C47811">
        <w:t xml:space="preserve"> für </w:t>
      </w:r>
      <w:sdt>
        <w:sdtPr>
          <w:id w:val="514568112"/>
          <w:placeholder>
            <w:docPart w:val="D5EE3F457AED4FFA8D622D9079CC518B"/>
          </w:placeholder>
          <w:showingPlcHdr/>
        </w:sdtPr>
        <w:sdtEndPr/>
        <w:sdtContent>
          <w:r w:rsidR="00FF4E7F">
            <w:rPr>
              <w:rStyle w:val="Platzhaltertext"/>
            </w:rPr>
            <w:t>Namen eingeben</w:t>
          </w:r>
        </w:sdtContent>
      </w:sdt>
      <w:r>
        <w:t xml:space="preserve"> bestätigt.</w:t>
      </w:r>
    </w:p>
    <w:p w:rsidR="00FF4E7F" w:rsidRDefault="00FF4E7F" w:rsidP="00FF4E7F"/>
    <w:p w:rsidR="00FF4E7F" w:rsidRDefault="00FF4E7F" w:rsidP="00FF4E7F"/>
    <w:p w:rsidR="00FF4E7F" w:rsidRDefault="00FF4E7F" w:rsidP="00FF4E7F"/>
    <w:sdt>
      <w:sdtPr>
        <w:id w:val="514568115"/>
        <w:placeholder>
          <w:docPart w:val="8AFE2B2839BD46E0B2299857FD610230"/>
        </w:placeholder>
        <w:showingPlcHdr/>
      </w:sdtPr>
      <w:sdtEndPr/>
      <w:sdtContent>
        <w:p w:rsidR="00FF4E7F" w:rsidRDefault="00FF4E7F" w:rsidP="00FF4E7F">
          <w:r>
            <w:rPr>
              <w:rStyle w:val="Platzhaltertext"/>
            </w:rPr>
            <w:t>Unterschrift, Stempel</w:t>
          </w:r>
        </w:p>
      </w:sdtContent>
    </w:sdt>
    <w:sectPr w:rsidR="00FF4E7F" w:rsidSect="00C951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46A4C"/>
    <w:rsid w:val="00011A8A"/>
    <w:rsid w:val="0007027E"/>
    <w:rsid w:val="000A5922"/>
    <w:rsid w:val="000E6EF3"/>
    <w:rsid w:val="001149CE"/>
    <w:rsid w:val="001F6BB5"/>
    <w:rsid w:val="002C632D"/>
    <w:rsid w:val="00331A4E"/>
    <w:rsid w:val="003C2224"/>
    <w:rsid w:val="00611A5E"/>
    <w:rsid w:val="00706F73"/>
    <w:rsid w:val="007258AD"/>
    <w:rsid w:val="00746A4C"/>
    <w:rsid w:val="00B52FCD"/>
    <w:rsid w:val="00C47811"/>
    <w:rsid w:val="00C951DB"/>
    <w:rsid w:val="00CB5A7F"/>
    <w:rsid w:val="00CC4F47"/>
    <w:rsid w:val="00D960A7"/>
    <w:rsid w:val="00E2789C"/>
    <w:rsid w:val="00E64651"/>
    <w:rsid w:val="00F16217"/>
    <w:rsid w:val="00F1633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AFDE0-2CD5-479B-86C7-560A9980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951D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52FC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2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2FC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52F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B52FCD"/>
    <w:pPr>
      <w:ind w:left="720"/>
      <w:contextualSpacing/>
    </w:pPr>
  </w:style>
  <w:style w:type="paragraph" w:styleId="berarbeitung">
    <w:name w:val="Revision"/>
    <w:hidden/>
    <w:uiPriority w:val="99"/>
    <w:semiHidden/>
    <w:rsid w:val="002C63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4993749859C4BCAB2A8CA09A78099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6356D1-B17E-4FC3-AFD9-7A942C243306}"/>
      </w:docPartPr>
      <w:docPartBody>
        <w:p w:rsidR="00FF3F5D" w:rsidRDefault="00FF3F5D" w:rsidP="00FF3F5D">
          <w:pPr>
            <w:pStyle w:val="C4993749859C4BCAB2A8CA09A780991914"/>
          </w:pPr>
          <w:r>
            <w:rPr>
              <w:rStyle w:val="Platzhaltertext"/>
            </w:rPr>
            <w:t>Klicken Sie hier, um den Namen</w:t>
          </w:r>
          <w:r w:rsidRPr="00793517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D66731D4C6A94773A3D2FE9D2C73D7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C8E738-73AE-4765-89C4-625DD2420F24}"/>
      </w:docPartPr>
      <w:docPartBody>
        <w:p w:rsidR="00FF3F5D" w:rsidRDefault="00FF3F5D" w:rsidP="00FF3F5D">
          <w:pPr>
            <w:pStyle w:val="D66731D4C6A94773A3D2FE9D2C73D7DA14"/>
          </w:pPr>
          <w:r>
            <w:rPr>
              <w:rStyle w:val="Platzhaltertext"/>
            </w:rPr>
            <w:t>Beginndatum</w:t>
          </w:r>
        </w:p>
      </w:docPartBody>
    </w:docPart>
    <w:docPart>
      <w:docPartPr>
        <w:name w:val="00F7339056554AC89072DD1765EF60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7ED94-3460-4899-AB05-DA0236CAA896}"/>
      </w:docPartPr>
      <w:docPartBody>
        <w:p w:rsidR="00FF3F5D" w:rsidRDefault="00FF3F5D" w:rsidP="00FF3F5D">
          <w:pPr>
            <w:pStyle w:val="00F7339056554AC89072DD1765EF60E014"/>
          </w:pPr>
          <w:r>
            <w:rPr>
              <w:rStyle w:val="Platzhaltertext"/>
            </w:rPr>
            <w:t>Endd</w:t>
          </w:r>
          <w:r w:rsidRPr="00793517">
            <w:rPr>
              <w:rStyle w:val="Platzhaltertext"/>
            </w:rPr>
            <w:t>atum</w:t>
          </w:r>
        </w:p>
      </w:docPartBody>
    </w:docPart>
    <w:docPart>
      <w:docPartPr>
        <w:name w:val="8A738F989C6847E49040316AA8042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BE099C-6B60-43E2-9ED4-4ED821EF4AD0}"/>
      </w:docPartPr>
      <w:docPartBody>
        <w:p w:rsidR="00FF3F5D" w:rsidRDefault="00FF3F5D" w:rsidP="00FF3F5D">
          <w:pPr>
            <w:pStyle w:val="8A738F989C6847E49040316AA804215811"/>
          </w:pPr>
          <w:r>
            <w:rPr>
              <w:rStyle w:val="Platzhaltertext"/>
            </w:rPr>
            <w:t>Ort</w:t>
          </w:r>
        </w:p>
      </w:docPartBody>
    </w:docPart>
    <w:docPart>
      <w:docPartPr>
        <w:name w:val="155417F0AC244D129518B4E7261C9C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77312E-7A01-4BC1-B2EE-45BD798D045D}"/>
      </w:docPartPr>
      <w:docPartBody>
        <w:p w:rsidR="00FF3F5D" w:rsidRDefault="00FF3F5D" w:rsidP="00FF3F5D">
          <w:pPr>
            <w:pStyle w:val="155417F0AC244D129518B4E7261C9CA611"/>
          </w:pPr>
          <w:r w:rsidRPr="00793517">
            <w:rPr>
              <w:rStyle w:val="Platzhaltertext"/>
            </w:rPr>
            <w:t>Datum</w:t>
          </w:r>
        </w:p>
      </w:docPartBody>
    </w:docPart>
    <w:docPart>
      <w:docPartPr>
        <w:name w:val="D650A4A77828491BB66F678B472244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AA5F91-CD0E-4202-AD4D-E5DF51D785DB}"/>
      </w:docPartPr>
      <w:docPartBody>
        <w:p w:rsidR="00FF3F5D" w:rsidRDefault="00FF3F5D" w:rsidP="00FF3F5D">
          <w:pPr>
            <w:pStyle w:val="D650A4A77828491BB66F678B472244B710"/>
          </w:pPr>
          <w:r>
            <w:rPr>
              <w:rStyle w:val="Platzhaltertext"/>
            </w:rPr>
            <w:t>Firmenbezeichnung</w:t>
          </w:r>
        </w:p>
      </w:docPartBody>
    </w:docPart>
    <w:docPart>
      <w:docPartPr>
        <w:name w:val="D5EE3F457AED4FFA8D622D9079CC51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7864C3-5FFE-4115-AED4-402486AB5AC3}"/>
      </w:docPartPr>
      <w:docPartBody>
        <w:p w:rsidR="00FF3F5D" w:rsidRDefault="00FF3F5D" w:rsidP="00FF3F5D">
          <w:pPr>
            <w:pStyle w:val="D5EE3F457AED4FFA8D622D9079CC518B6"/>
          </w:pPr>
          <w:r>
            <w:rPr>
              <w:rStyle w:val="Platzhaltertext"/>
            </w:rPr>
            <w:t>Namen eingeben</w:t>
          </w:r>
        </w:p>
      </w:docPartBody>
    </w:docPart>
    <w:docPart>
      <w:docPartPr>
        <w:name w:val="8AFE2B2839BD46E0B2299857FD6102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E8927-9562-41E1-B870-F03479AA08D6}"/>
      </w:docPartPr>
      <w:docPartBody>
        <w:p w:rsidR="00FF3F5D" w:rsidRDefault="00FF3F5D" w:rsidP="00FF3F5D">
          <w:pPr>
            <w:pStyle w:val="8AFE2B2839BD46E0B2299857FD6102306"/>
          </w:pPr>
          <w:r>
            <w:rPr>
              <w:rStyle w:val="Platzhaltertext"/>
            </w:rPr>
            <w:t>Unterschrift, Stempel</w:t>
          </w:r>
        </w:p>
      </w:docPartBody>
    </w:docPart>
    <w:docPart>
      <w:docPartPr>
        <w:name w:val="CE239E5732A24B2A98729409D2369F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4F8579-E9B9-462C-9022-F7EF3ACC8E4B}"/>
      </w:docPartPr>
      <w:docPartBody>
        <w:p w:rsidR="00FF3F5D" w:rsidRDefault="00FF3F5D" w:rsidP="00FF3F5D">
          <w:pPr>
            <w:pStyle w:val="CE239E5732A24B2A98729409D2369FB75"/>
          </w:pPr>
          <w:r>
            <w:rPr>
              <w:rStyle w:val="Platzhaltertext"/>
            </w:rPr>
            <w:t>Tätigkeiten ausfüllen!</w:t>
          </w:r>
        </w:p>
      </w:docPartBody>
    </w:docPart>
    <w:docPart>
      <w:docPartPr>
        <w:name w:val="971F432D834747DB86A9658E9ACF5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31108C-1BEA-450E-B81C-C8BB3EABC9CF}"/>
      </w:docPartPr>
      <w:docPartBody>
        <w:p w:rsidR="00FF3F5D" w:rsidRDefault="00FF3F5D" w:rsidP="00FF3F5D">
          <w:pPr>
            <w:pStyle w:val="971F432D834747DB86A9658E9ACF53E54"/>
          </w:pPr>
          <w:r>
            <w:rPr>
              <w:rStyle w:val="Platzhaltertext"/>
            </w:rPr>
            <w:t>Tätigkeiten ausfüllen!</w:t>
          </w:r>
        </w:p>
      </w:docPartBody>
    </w:docPart>
    <w:docPart>
      <w:docPartPr>
        <w:name w:val="C5A31EBE585B492E9DD12827C1F549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84E916-9080-435F-B090-83363D2B93CD}"/>
      </w:docPartPr>
      <w:docPartBody>
        <w:p w:rsidR="00FF3F5D" w:rsidRDefault="00FF3F5D" w:rsidP="00FF3F5D">
          <w:pPr>
            <w:pStyle w:val="C5A31EBE585B492E9DD12827C1F549DA4"/>
          </w:pPr>
          <w:r>
            <w:rPr>
              <w:rStyle w:val="Platzhaltertext"/>
            </w:rPr>
            <w:t>Tätigkeiten ausfüllen!</w:t>
          </w:r>
        </w:p>
      </w:docPartBody>
    </w:docPart>
    <w:docPart>
      <w:docPartPr>
        <w:name w:val="096E67B561204E568AB52877ABB61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7F0BD3-FEEF-4485-9F40-16BCE240AFF8}"/>
      </w:docPartPr>
      <w:docPartBody>
        <w:p w:rsidR="00FF3F5D" w:rsidRDefault="00FF3F5D" w:rsidP="00FF3F5D">
          <w:pPr>
            <w:pStyle w:val="096E67B561204E568AB52877ABB6173B4"/>
          </w:pPr>
          <w:r>
            <w:rPr>
              <w:rStyle w:val="Platzhaltertext"/>
            </w:rPr>
            <w:t>Tätigkeiten ausfüllen!</w:t>
          </w:r>
        </w:p>
      </w:docPartBody>
    </w:docPart>
    <w:docPart>
      <w:docPartPr>
        <w:name w:val="18D7DD4CF50D4104B4C46D9567D385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87F64-0A27-446C-B2D2-C8BE677E7E8B}"/>
      </w:docPartPr>
      <w:docPartBody>
        <w:p w:rsidR="00FF3F5D" w:rsidRDefault="00FF3F5D" w:rsidP="00FF3F5D">
          <w:pPr>
            <w:pStyle w:val="18D7DD4CF50D4104B4C46D9567D385213"/>
          </w:pPr>
          <w:r>
            <w:rPr>
              <w:rStyle w:val="Platzhaltertext"/>
            </w:rPr>
            <w:t>Stundenanzahl</w:t>
          </w:r>
        </w:p>
      </w:docPartBody>
    </w:docPart>
    <w:docPart>
      <w:docPartPr>
        <w:name w:val="9F75F799FCAC48068EFA8D021C33C4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2335F2-C311-4297-B0D9-3DEF0C0CDD11}"/>
      </w:docPartPr>
      <w:docPartBody>
        <w:p w:rsidR="00FF3F5D" w:rsidRDefault="00FF3F5D" w:rsidP="00FF3F5D">
          <w:pPr>
            <w:pStyle w:val="9F75F799FCAC48068EFA8D021C33C4923"/>
          </w:pPr>
          <w:r>
            <w:rPr>
              <w:rStyle w:val="Platzhaltertext"/>
            </w:rPr>
            <w:t>Tätigkeiten ausfüllen!</w:t>
          </w:r>
        </w:p>
      </w:docPartBody>
    </w:docPart>
    <w:docPart>
      <w:docPartPr>
        <w:name w:val="7440CEDF5D1D452BA32908E7309691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67D06B-43A1-474B-9246-63FBD745E68D}"/>
      </w:docPartPr>
      <w:docPartBody>
        <w:p w:rsidR="00DD438B" w:rsidRDefault="00FF3F5D" w:rsidP="00FF3F5D">
          <w:pPr>
            <w:pStyle w:val="7440CEDF5D1D452BA32908E7309691291"/>
          </w:pPr>
          <w:r>
            <w:rPr>
              <w:rStyle w:val="Platzhaltertext"/>
            </w:rPr>
            <w:t xml:space="preserve">Anschrift </w:t>
          </w:r>
        </w:p>
      </w:docPartBody>
    </w:docPart>
    <w:docPart>
      <w:docPartPr>
        <w:name w:val="631FD5B6B4B748ECBC20D3764F5584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1E1130-D46E-451D-98A0-E5DC8963FAA7}"/>
      </w:docPartPr>
      <w:docPartBody>
        <w:p w:rsidR="00DD438B" w:rsidRDefault="00FF3F5D" w:rsidP="00FF3F5D">
          <w:pPr>
            <w:pStyle w:val="631FD5B6B4B748ECBC20D3764F5584E0"/>
          </w:pPr>
          <w:r>
            <w:rPr>
              <w:rStyle w:val="Platzhaltertext"/>
            </w:rPr>
            <w:t>PLZ, 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823AD"/>
    <w:rsid w:val="001157C2"/>
    <w:rsid w:val="00362470"/>
    <w:rsid w:val="0039003C"/>
    <w:rsid w:val="004473FF"/>
    <w:rsid w:val="004F318E"/>
    <w:rsid w:val="006823AD"/>
    <w:rsid w:val="00AD62F1"/>
    <w:rsid w:val="00DD438B"/>
    <w:rsid w:val="00FF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00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3F5D"/>
    <w:rPr>
      <w:color w:val="808080"/>
    </w:rPr>
  </w:style>
  <w:style w:type="paragraph" w:customStyle="1" w:styleId="0128468726BB4D5E9FBB2AFF332DABA0">
    <w:name w:val="0128468726BB4D5E9FBB2AFF332DABA0"/>
    <w:rsid w:val="004473FF"/>
  </w:style>
  <w:style w:type="paragraph" w:customStyle="1" w:styleId="11E9E1EFE4B0420B88A4D7560FEBFD14">
    <w:name w:val="11E9E1EFE4B0420B88A4D7560FEBFD14"/>
    <w:rsid w:val="004473FF"/>
  </w:style>
  <w:style w:type="paragraph" w:customStyle="1" w:styleId="4FF013955A174041A1186E1C4FD875A9">
    <w:name w:val="4FF013955A174041A1186E1C4FD875A9"/>
    <w:rsid w:val="004473FF"/>
  </w:style>
  <w:style w:type="paragraph" w:customStyle="1" w:styleId="C4993749859C4BCAB2A8CA09A7809919">
    <w:name w:val="C4993749859C4BCAB2A8CA09A7809919"/>
    <w:rsid w:val="001157C2"/>
    <w:rPr>
      <w:rFonts w:eastAsiaTheme="minorHAnsi"/>
      <w:lang w:eastAsia="en-US"/>
    </w:rPr>
  </w:style>
  <w:style w:type="paragraph" w:customStyle="1" w:styleId="D66731D4C6A94773A3D2FE9D2C73D7DA">
    <w:name w:val="D66731D4C6A94773A3D2FE9D2C73D7DA"/>
    <w:rsid w:val="001157C2"/>
    <w:rPr>
      <w:rFonts w:eastAsiaTheme="minorHAnsi"/>
      <w:lang w:eastAsia="en-US"/>
    </w:rPr>
  </w:style>
  <w:style w:type="paragraph" w:customStyle="1" w:styleId="00F7339056554AC89072DD1765EF60E0">
    <w:name w:val="00F7339056554AC89072DD1765EF60E0"/>
    <w:rsid w:val="001157C2"/>
    <w:rPr>
      <w:rFonts w:eastAsiaTheme="minorHAnsi"/>
      <w:lang w:eastAsia="en-US"/>
    </w:rPr>
  </w:style>
  <w:style w:type="paragraph" w:customStyle="1" w:styleId="1B83FBDF4A194FBBAE13B25E7EE47982">
    <w:name w:val="1B83FBDF4A194FBBAE13B25E7EE47982"/>
    <w:rsid w:val="001157C2"/>
    <w:rPr>
      <w:rFonts w:eastAsiaTheme="minorHAnsi"/>
      <w:lang w:eastAsia="en-US"/>
    </w:rPr>
  </w:style>
  <w:style w:type="paragraph" w:customStyle="1" w:styleId="0128468726BB4D5E9FBB2AFF332DABA01">
    <w:name w:val="0128468726BB4D5E9FBB2AFF332DABA01"/>
    <w:rsid w:val="001157C2"/>
    <w:rPr>
      <w:rFonts w:eastAsiaTheme="minorHAnsi"/>
      <w:lang w:eastAsia="en-US"/>
    </w:rPr>
  </w:style>
  <w:style w:type="paragraph" w:customStyle="1" w:styleId="11E9E1EFE4B0420B88A4D7560FEBFD141">
    <w:name w:val="11E9E1EFE4B0420B88A4D7560FEBFD141"/>
    <w:rsid w:val="001157C2"/>
    <w:rPr>
      <w:rFonts w:eastAsiaTheme="minorHAnsi"/>
      <w:lang w:eastAsia="en-US"/>
    </w:rPr>
  </w:style>
  <w:style w:type="paragraph" w:customStyle="1" w:styleId="4FF013955A174041A1186E1C4FD875A91">
    <w:name w:val="4FF013955A174041A1186E1C4FD875A91"/>
    <w:rsid w:val="001157C2"/>
    <w:rPr>
      <w:rFonts w:eastAsiaTheme="minorHAnsi"/>
      <w:lang w:eastAsia="en-US"/>
    </w:rPr>
  </w:style>
  <w:style w:type="paragraph" w:customStyle="1" w:styleId="C4993749859C4BCAB2A8CA09A78099191">
    <w:name w:val="C4993749859C4BCAB2A8CA09A78099191"/>
    <w:rsid w:val="001157C2"/>
    <w:rPr>
      <w:rFonts w:eastAsiaTheme="minorHAnsi"/>
      <w:lang w:eastAsia="en-US"/>
    </w:rPr>
  </w:style>
  <w:style w:type="paragraph" w:customStyle="1" w:styleId="D66731D4C6A94773A3D2FE9D2C73D7DA1">
    <w:name w:val="D66731D4C6A94773A3D2FE9D2C73D7DA1"/>
    <w:rsid w:val="001157C2"/>
    <w:rPr>
      <w:rFonts w:eastAsiaTheme="minorHAnsi"/>
      <w:lang w:eastAsia="en-US"/>
    </w:rPr>
  </w:style>
  <w:style w:type="paragraph" w:customStyle="1" w:styleId="00F7339056554AC89072DD1765EF60E01">
    <w:name w:val="00F7339056554AC89072DD1765EF60E01"/>
    <w:rsid w:val="001157C2"/>
    <w:rPr>
      <w:rFonts w:eastAsiaTheme="minorHAnsi"/>
      <w:lang w:eastAsia="en-US"/>
    </w:rPr>
  </w:style>
  <w:style w:type="paragraph" w:customStyle="1" w:styleId="1B83FBDF4A194FBBAE13B25E7EE479821">
    <w:name w:val="1B83FBDF4A194FBBAE13B25E7EE479821"/>
    <w:rsid w:val="001157C2"/>
    <w:rPr>
      <w:rFonts w:eastAsiaTheme="minorHAnsi"/>
      <w:lang w:eastAsia="en-US"/>
    </w:rPr>
  </w:style>
  <w:style w:type="paragraph" w:customStyle="1" w:styleId="0128468726BB4D5E9FBB2AFF332DABA02">
    <w:name w:val="0128468726BB4D5E9FBB2AFF332DABA02"/>
    <w:rsid w:val="001157C2"/>
    <w:rPr>
      <w:rFonts w:eastAsiaTheme="minorHAnsi"/>
      <w:lang w:eastAsia="en-US"/>
    </w:rPr>
  </w:style>
  <w:style w:type="paragraph" w:customStyle="1" w:styleId="11E9E1EFE4B0420B88A4D7560FEBFD142">
    <w:name w:val="11E9E1EFE4B0420B88A4D7560FEBFD142"/>
    <w:rsid w:val="001157C2"/>
    <w:rPr>
      <w:rFonts w:eastAsiaTheme="minorHAnsi"/>
      <w:lang w:eastAsia="en-US"/>
    </w:rPr>
  </w:style>
  <w:style w:type="paragraph" w:customStyle="1" w:styleId="4FF013955A174041A1186E1C4FD875A92">
    <w:name w:val="4FF013955A174041A1186E1C4FD875A92"/>
    <w:rsid w:val="001157C2"/>
    <w:rPr>
      <w:rFonts w:eastAsiaTheme="minorHAnsi"/>
      <w:lang w:eastAsia="en-US"/>
    </w:rPr>
  </w:style>
  <w:style w:type="paragraph" w:customStyle="1" w:styleId="C4993749859C4BCAB2A8CA09A78099192">
    <w:name w:val="C4993749859C4BCAB2A8CA09A78099192"/>
    <w:rsid w:val="001157C2"/>
    <w:rPr>
      <w:rFonts w:eastAsiaTheme="minorHAnsi"/>
      <w:lang w:eastAsia="en-US"/>
    </w:rPr>
  </w:style>
  <w:style w:type="paragraph" w:customStyle="1" w:styleId="D66731D4C6A94773A3D2FE9D2C73D7DA2">
    <w:name w:val="D66731D4C6A94773A3D2FE9D2C73D7DA2"/>
    <w:rsid w:val="001157C2"/>
    <w:rPr>
      <w:rFonts w:eastAsiaTheme="minorHAnsi"/>
      <w:lang w:eastAsia="en-US"/>
    </w:rPr>
  </w:style>
  <w:style w:type="paragraph" w:customStyle="1" w:styleId="00F7339056554AC89072DD1765EF60E02">
    <w:name w:val="00F7339056554AC89072DD1765EF60E02"/>
    <w:rsid w:val="001157C2"/>
    <w:rPr>
      <w:rFonts w:eastAsiaTheme="minorHAnsi"/>
      <w:lang w:eastAsia="en-US"/>
    </w:rPr>
  </w:style>
  <w:style w:type="paragraph" w:customStyle="1" w:styleId="1B83FBDF4A194FBBAE13B25E7EE479822">
    <w:name w:val="1B83FBDF4A194FBBAE13B25E7EE479822"/>
    <w:rsid w:val="001157C2"/>
    <w:rPr>
      <w:rFonts w:eastAsiaTheme="minorHAnsi"/>
      <w:lang w:eastAsia="en-US"/>
    </w:rPr>
  </w:style>
  <w:style w:type="paragraph" w:customStyle="1" w:styleId="0128468726BB4D5E9FBB2AFF332DABA03">
    <w:name w:val="0128468726BB4D5E9FBB2AFF332DABA03"/>
    <w:rsid w:val="001157C2"/>
    <w:rPr>
      <w:rFonts w:eastAsiaTheme="minorHAnsi"/>
      <w:lang w:eastAsia="en-US"/>
    </w:rPr>
  </w:style>
  <w:style w:type="paragraph" w:customStyle="1" w:styleId="11E9E1EFE4B0420B88A4D7560FEBFD143">
    <w:name w:val="11E9E1EFE4B0420B88A4D7560FEBFD143"/>
    <w:rsid w:val="001157C2"/>
    <w:rPr>
      <w:rFonts w:eastAsiaTheme="minorHAnsi"/>
      <w:lang w:eastAsia="en-US"/>
    </w:rPr>
  </w:style>
  <w:style w:type="paragraph" w:customStyle="1" w:styleId="4FF013955A174041A1186E1C4FD875A93">
    <w:name w:val="4FF013955A174041A1186E1C4FD875A93"/>
    <w:rsid w:val="001157C2"/>
    <w:rPr>
      <w:rFonts w:eastAsiaTheme="minorHAnsi"/>
      <w:lang w:eastAsia="en-US"/>
    </w:rPr>
  </w:style>
  <w:style w:type="paragraph" w:customStyle="1" w:styleId="8A738F989C6847E49040316AA8042158">
    <w:name w:val="8A738F989C6847E49040316AA8042158"/>
    <w:rsid w:val="001157C2"/>
    <w:rPr>
      <w:rFonts w:eastAsiaTheme="minorHAnsi"/>
      <w:lang w:eastAsia="en-US"/>
    </w:rPr>
  </w:style>
  <w:style w:type="paragraph" w:customStyle="1" w:styleId="155417F0AC244D129518B4E7261C9CA6">
    <w:name w:val="155417F0AC244D129518B4E7261C9CA6"/>
    <w:rsid w:val="001157C2"/>
    <w:rPr>
      <w:rFonts w:eastAsiaTheme="minorHAnsi"/>
      <w:lang w:eastAsia="en-US"/>
    </w:rPr>
  </w:style>
  <w:style w:type="paragraph" w:customStyle="1" w:styleId="C4993749859C4BCAB2A8CA09A78099193">
    <w:name w:val="C4993749859C4BCAB2A8CA09A78099193"/>
    <w:rsid w:val="001157C2"/>
    <w:rPr>
      <w:rFonts w:eastAsiaTheme="minorHAnsi"/>
      <w:lang w:eastAsia="en-US"/>
    </w:rPr>
  </w:style>
  <w:style w:type="paragraph" w:customStyle="1" w:styleId="D66731D4C6A94773A3D2FE9D2C73D7DA3">
    <w:name w:val="D66731D4C6A94773A3D2FE9D2C73D7DA3"/>
    <w:rsid w:val="001157C2"/>
    <w:rPr>
      <w:rFonts w:eastAsiaTheme="minorHAnsi"/>
      <w:lang w:eastAsia="en-US"/>
    </w:rPr>
  </w:style>
  <w:style w:type="paragraph" w:customStyle="1" w:styleId="00F7339056554AC89072DD1765EF60E03">
    <w:name w:val="00F7339056554AC89072DD1765EF60E03"/>
    <w:rsid w:val="001157C2"/>
    <w:rPr>
      <w:rFonts w:eastAsiaTheme="minorHAnsi"/>
      <w:lang w:eastAsia="en-US"/>
    </w:rPr>
  </w:style>
  <w:style w:type="paragraph" w:customStyle="1" w:styleId="1B83FBDF4A194FBBAE13B25E7EE479823">
    <w:name w:val="1B83FBDF4A194FBBAE13B25E7EE479823"/>
    <w:rsid w:val="001157C2"/>
    <w:rPr>
      <w:rFonts w:eastAsiaTheme="minorHAnsi"/>
      <w:lang w:eastAsia="en-US"/>
    </w:rPr>
  </w:style>
  <w:style w:type="paragraph" w:customStyle="1" w:styleId="0128468726BB4D5E9FBB2AFF332DABA04">
    <w:name w:val="0128468726BB4D5E9FBB2AFF332DABA04"/>
    <w:rsid w:val="001157C2"/>
    <w:rPr>
      <w:rFonts w:eastAsiaTheme="minorHAnsi"/>
      <w:lang w:eastAsia="en-US"/>
    </w:rPr>
  </w:style>
  <w:style w:type="paragraph" w:customStyle="1" w:styleId="11E9E1EFE4B0420B88A4D7560FEBFD144">
    <w:name w:val="11E9E1EFE4B0420B88A4D7560FEBFD144"/>
    <w:rsid w:val="001157C2"/>
    <w:rPr>
      <w:rFonts w:eastAsiaTheme="minorHAnsi"/>
      <w:lang w:eastAsia="en-US"/>
    </w:rPr>
  </w:style>
  <w:style w:type="paragraph" w:customStyle="1" w:styleId="4FF013955A174041A1186E1C4FD875A94">
    <w:name w:val="4FF013955A174041A1186E1C4FD875A94"/>
    <w:rsid w:val="001157C2"/>
    <w:rPr>
      <w:rFonts w:eastAsiaTheme="minorHAnsi"/>
      <w:lang w:eastAsia="en-US"/>
    </w:rPr>
  </w:style>
  <w:style w:type="paragraph" w:customStyle="1" w:styleId="D650A4A77828491BB66F678B472244B7">
    <w:name w:val="D650A4A77828491BB66F678B472244B7"/>
    <w:rsid w:val="001157C2"/>
    <w:rPr>
      <w:rFonts w:eastAsiaTheme="minorHAnsi"/>
      <w:lang w:eastAsia="en-US"/>
    </w:rPr>
  </w:style>
  <w:style w:type="paragraph" w:customStyle="1" w:styleId="8A738F989C6847E49040316AA80421581">
    <w:name w:val="8A738F989C6847E49040316AA80421581"/>
    <w:rsid w:val="001157C2"/>
    <w:rPr>
      <w:rFonts w:eastAsiaTheme="minorHAnsi"/>
      <w:lang w:eastAsia="en-US"/>
    </w:rPr>
  </w:style>
  <w:style w:type="paragraph" w:customStyle="1" w:styleId="155417F0AC244D129518B4E7261C9CA61">
    <w:name w:val="155417F0AC244D129518B4E7261C9CA61"/>
    <w:rsid w:val="001157C2"/>
    <w:rPr>
      <w:rFonts w:eastAsiaTheme="minorHAnsi"/>
      <w:lang w:eastAsia="en-US"/>
    </w:rPr>
  </w:style>
  <w:style w:type="paragraph" w:customStyle="1" w:styleId="C4993749859C4BCAB2A8CA09A78099194">
    <w:name w:val="C4993749859C4BCAB2A8CA09A78099194"/>
    <w:rsid w:val="001157C2"/>
    <w:rPr>
      <w:rFonts w:eastAsiaTheme="minorHAnsi"/>
      <w:lang w:eastAsia="en-US"/>
    </w:rPr>
  </w:style>
  <w:style w:type="paragraph" w:customStyle="1" w:styleId="D66731D4C6A94773A3D2FE9D2C73D7DA4">
    <w:name w:val="D66731D4C6A94773A3D2FE9D2C73D7DA4"/>
    <w:rsid w:val="001157C2"/>
    <w:rPr>
      <w:rFonts w:eastAsiaTheme="minorHAnsi"/>
      <w:lang w:eastAsia="en-US"/>
    </w:rPr>
  </w:style>
  <w:style w:type="paragraph" w:customStyle="1" w:styleId="00F7339056554AC89072DD1765EF60E04">
    <w:name w:val="00F7339056554AC89072DD1765EF60E04"/>
    <w:rsid w:val="001157C2"/>
    <w:rPr>
      <w:rFonts w:eastAsiaTheme="minorHAnsi"/>
      <w:lang w:eastAsia="en-US"/>
    </w:rPr>
  </w:style>
  <w:style w:type="paragraph" w:customStyle="1" w:styleId="1B83FBDF4A194FBBAE13B25E7EE479824">
    <w:name w:val="1B83FBDF4A194FBBAE13B25E7EE479824"/>
    <w:rsid w:val="001157C2"/>
    <w:rPr>
      <w:rFonts w:eastAsiaTheme="minorHAnsi"/>
      <w:lang w:eastAsia="en-US"/>
    </w:rPr>
  </w:style>
  <w:style w:type="paragraph" w:customStyle="1" w:styleId="0128468726BB4D5E9FBB2AFF332DABA05">
    <w:name w:val="0128468726BB4D5E9FBB2AFF332DABA05"/>
    <w:rsid w:val="001157C2"/>
    <w:rPr>
      <w:rFonts w:eastAsiaTheme="minorHAnsi"/>
      <w:lang w:eastAsia="en-US"/>
    </w:rPr>
  </w:style>
  <w:style w:type="paragraph" w:customStyle="1" w:styleId="11E9E1EFE4B0420B88A4D7560FEBFD145">
    <w:name w:val="11E9E1EFE4B0420B88A4D7560FEBFD145"/>
    <w:rsid w:val="001157C2"/>
    <w:rPr>
      <w:rFonts w:eastAsiaTheme="minorHAnsi"/>
      <w:lang w:eastAsia="en-US"/>
    </w:rPr>
  </w:style>
  <w:style w:type="paragraph" w:customStyle="1" w:styleId="4FF013955A174041A1186E1C4FD875A95">
    <w:name w:val="4FF013955A174041A1186E1C4FD875A95"/>
    <w:rsid w:val="001157C2"/>
    <w:rPr>
      <w:rFonts w:eastAsiaTheme="minorHAnsi"/>
      <w:lang w:eastAsia="en-US"/>
    </w:rPr>
  </w:style>
  <w:style w:type="paragraph" w:customStyle="1" w:styleId="D650A4A77828491BB66F678B472244B71">
    <w:name w:val="D650A4A77828491BB66F678B472244B71"/>
    <w:rsid w:val="001157C2"/>
    <w:rPr>
      <w:rFonts w:eastAsiaTheme="minorHAnsi"/>
      <w:lang w:eastAsia="en-US"/>
    </w:rPr>
  </w:style>
  <w:style w:type="paragraph" w:customStyle="1" w:styleId="8A738F989C6847E49040316AA80421582">
    <w:name w:val="8A738F989C6847E49040316AA80421582"/>
    <w:rsid w:val="001157C2"/>
    <w:rPr>
      <w:rFonts w:eastAsiaTheme="minorHAnsi"/>
      <w:lang w:eastAsia="en-US"/>
    </w:rPr>
  </w:style>
  <w:style w:type="paragraph" w:customStyle="1" w:styleId="155417F0AC244D129518B4E7261C9CA62">
    <w:name w:val="155417F0AC244D129518B4E7261C9CA62"/>
    <w:rsid w:val="001157C2"/>
    <w:rPr>
      <w:rFonts w:eastAsiaTheme="minorHAnsi"/>
      <w:lang w:eastAsia="en-US"/>
    </w:rPr>
  </w:style>
  <w:style w:type="paragraph" w:customStyle="1" w:styleId="C4993749859C4BCAB2A8CA09A78099195">
    <w:name w:val="C4993749859C4BCAB2A8CA09A78099195"/>
    <w:rsid w:val="001157C2"/>
    <w:rPr>
      <w:rFonts w:eastAsiaTheme="minorHAnsi"/>
      <w:lang w:eastAsia="en-US"/>
    </w:rPr>
  </w:style>
  <w:style w:type="paragraph" w:customStyle="1" w:styleId="D66731D4C6A94773A3D2FE9D2C73D7DA5">
    <w:name w:val="D66731D4C6A94773A3D2FE9D2C73D7DA5"/>
    <w:rsid w:val="001157C2"/>
    <w:rPr>
      <w:rFonts w:eastAsiaTheme="minorHAnsi"/>
      <w:lang w:eastAsia="en-US"/>
    </w:rPr>
  </w:style>
  <w:style w:type="paragraph" w:customStyle="1" w:styleId="00F7339056554AC89072DD1765EF60E05">
    <w:name w:val="00F7339056554AC89072DD1765EF60E05"/>
    <w:rsid w:val="001157C2"/>
    <w:rPr>
      <w:rFonts w:eastAsiaTheme="minorHAnsi"/>
      <w:lang w:eastAsia="en-US"/>
    </w:rPr>
  </w:style>
  <w:style w:type="paragraph" w:customStyle="1" w:styleId="1B83FBDF4A194FBBAE13B25E7EE479825">
    <w:name w:val="1B83FBDF4A194FBBAE13B25E7EE479825"/>
    <w:rsid w:val="001157C2"/>
    <w:rPr>
      <w:rFonts w:eastAsiaTheme="minorHAnsi"/>
      <w:lang w:eastAsia="en-US"/>
    </w:rPr>
  </w:style>
  <w:style w:type="paragraph" w:customStyle="1" w:styleId="0128468726BB4D5E9FBB2AFF332DABA06">
    <w:name w:val="0128468726BB4D5E9FBB2AFF332DABA06"/>
    <w:rsid w:val="001157C2"/>
    <w:rPr>
      <w:rFonts w:eastAsiaTheme="minorHAnsi"/>
      <w:lang w:eastAsia="en-US"/>
    </w:rPr>
  </w:style>
  <w:style w:type="paragraph" w:customStyle="1" w:styleId="11E9E1EFE4B0420B88A4D7560FEBFD146">
    <w:name w:val="11E9E1EFE4B0420B88A4D7560FEBFD146"/>
    <w:rsid w:val="001157C2"/>
    <w:rPr>
      <w:rFonts w:eastAsiaTheme="minorHAnsi"/>
      <w:lang w:eastAsia="en-US"/>
    </w:rPr>
  </w:style>
  <w:style w:type="paragraph" w:customStyle="1" w:styleId="4FF013955A174041A1186E1C4FD875A96">
    <w:name w:val="4FF013955A174041A1186E1C4FD875A96"/>
    <w:rsid w:val="001157C2"/>
    <w:rPr>
      <w:rFonts w:eastAsiaTheme="minorHAnsi"/>
      <w:lang w:eastAsia="en-US"/>
    </w:rPr>
  </w:style>
  <w:style w:type="paragraph" w:customStyle="1" w:styleId="D5EE3F457AED4FFA8D622D9079CC518B">
    <w:name w:val="D5EE3F457AED4FFA8D622D9079CC518B"/>
    <w:rsid w:val="001157C2"/>
    <w:rPr>
      <w:rFonts w:eastAsiaTheme="minorHAnsi"/>
      <w:lang w:eastAsia="en-US"/>
    </w:rPr>
  </w:style>
  <w:style w:type="paragraph" w:customStyle="1" w:styleId="8AFE2B2839BD46E0B2299857FD610230">
    <w:name w:val="8AFE2B2839BD46E0B2299857FD610230"/>
    <w:rsid w:val="001157C2"/>
    <w:rPr>
      <w:rFonts w:eastAsiaTheme="minorHAnsi"/>
      <w:lang w:eastAsia="en-US"/>
    </w:rPr>
  </w:style>
  <w:style w:type="paragraph" w:customStyle="1" w:styleId="D650A4A77828491BB66F678B472244B72">
    <w:name w:val="D650A4A77828491BB66F678B472244B72"/>
    <w:rsid w:val="001157C2"/>
    <w:rPr>
      <w:rFonts w:eastAsiaTheme="minorHAnsi"/>
      <w:lang w:eastAsia="en-US"/>
    </w:rPr>
  </w:style>
  <w:style w:type="paragraph" w:customStyle="1" w:styleId="8A738F989C6847E49040316AA80421583">
    <w:name w:val="8A738F989C6847E49040316AA80421583"/>
    <w:rsid w:val="001157C2"/>
    <w:rPr>
      <w:rFonts w:eastAsiaTheme="minorHAnsi"/>
      <w:lang w:eastAsia="en-US"/>
    </w:rPr>
  </w:style>
  <w:style w:type="paragraph" w:customStyle="1" w:styleId="155417F0AC244D129518B4E7261C9CA63">
    <w:name w:val="155417F0AC244D129518B4E7261C9CA63"/>
    <w:rsid w:val="001157C2"/>
    <w:rPr>
      <w:rFonts w:eastAsiaTheme="minorHAnsi"/>
      <w:lang w:eastAsia="en-US"/>
    </w:rPr>
  </w:style>
  <w:style w:type="paragraph" w:customStyle="1" w:styleId="C4993749859C4BCAB2A8CA09A78099196">
    <w:name w:val="C4993749859C4BCAB2A8CA09A78099196"/>
    <w:rsid w:val="001157C2"/>
    <w:rPr>
      <w:rFonts w:eastAsiaTheme="minorHAnsi"/>
      <w:lang w:eastAsia="en-US"/>
    </w:rPr>
  </w:style>
  <w:style w:type="paragraph" w:customStyle="1" w:styleId="D66731D4C6A94773A3D2FE9D2C73D7DA6">
    <w:name w:val="D66731D4C6A94773A3D2FE9D2C73D7DA6"/>
    <w:rsid w:val="001157C2"/>
    <w:rPr>
      <w:rFonts w:eastAsiaTheme="minorHAnsi"/>
      <w:lang w:eastAsia="en-US"/>
    </w:rPr>
  </w:style>
  <w:style w:type="paragraph" w:customStyle="1" w:styleId="00F7339056554AC89072DD1765EF60E06">
    <w:name w:val="00F7339056554AC89072DD1765EF60E06"/>
    <w:rsid w:val="001157C2"/>
    <w:rPr>
      <w:rFonts w:eastAsiaTheme="minorHAnsi"/>
      <w:lang w:eastAsia="en-US"/>
    </w:rPr>
  </w:style>
  <w:style w:type="paragraph" w:customStyle="1" w:styleId="1B83FBDF4A194FBBAE13B25E7EE479826">
    <w:name w:val="1B83FBDF4A194FBBAE13B25E7EE479826"/>
    <w:rsid w:val="001157C2"/>
    <w:rPr>
      <w:rFonts w:eastAsiaTheme="minorHAnsi"/>
      <w:lang w:eastAsia="en-US"/>
    </w:rPr>
  </w:style>
  <w:style w:type="paragraph" w:customStyle="1" w:styleId="0128468726BB4D5E9FBB2AFF332DABA07">
    <w:name w:val="0128468726BB4D5E9FBB2AFF332DABA07"/>
    <w:rsid w:val="001157C2"/>
    <w:rPr>
      <w:rFonts w:eastAsiaTheme="minorHAnsi"/>
      <w:lang w:eastAsia="en-US"/>
    </w:rPr>
  </w:style>
  <w:style w:type="paragraph" w:customStyle="1" w:styleId="11E9E1EFE4B0420B88A4D7560FEBFD147">
    <w:name w:val="11E9E1EFE4B0420B88A4D7560FEBFD147"/>
    <w:rsid w:val="001157C2"/>
    <w:rPr>
      <w:rFonts w:eastAsiaTheme="minorHAnsi"/>
      <w:lang w:eastAsia="en-US"/>
    </w:rPr>
  </w:style>
  <w:style w:type="paragraph" w:customStyle="1" w:styleId="4FF013955A174041A1186E1C4FD875A97">
    <w:name w:val="4FF013955A174041A1186E1C4FD875A97"/>
    <w:rsid w:val="001157C2"/>
    <w:rPr>
      <w:rFonts w:eastAsiaTheme="minorHAnsi"/>
      <w:lang w:eastAsia="en-US"/>
    </w:rPr>
  </w:style>
  <w:style w:type="paragraph" w:customStyle="1" w:styleId="D5EE3F457AED4FFA8D622D9079CC518B1">
    <w:name w:val="D5EE3F457AED4FFA8D622D9079CC518B1"/>
    <w:rsid w:val="001157C2"/>
    <w:rPr>
      <w:rFonts w:eastAsiaTheme="minorHAnsi"/>
      <w:lang w:eastAsia="en-US"/>
    </w:rPr>
  </w:style>
  <w:style w:type="paragraph" w:customStyle="1" w:styleId="8AFE2B2839BD46E0B2299857FD6102301">
    <w:name w:val="8AFE2B2839BD46E0B2299857FD6102301"/>
    <w:rsid w:val="001157C2"/>
    <w:rPr>
      <w:rFonts w:eastAsiaTheme="minorHAnsi"/>
      <w:lang w:eastAsia="en-US"/>
    </w:rPr>
  </w:style>
  <w:style w:type="paragraph" w:customStyle="1" w:styleId="CE239E5732A24B2A98729409D2369FB7">
    <w:name w:val="CE239E5732A24B2A98729409D2369FB7"/>
    <w:rsid w:val="001157C2"/>
  </w:style>
  <w:style w:type="paragraph" w:customStyle="1" w:styleId="5A5CECCBD27341FE88A027C863B9F290">
    <w:name w:val="5A5CECCBD27341FE88A027C863B9F290"/>
    <w:rsid w:val="001157C2"/>
  </w:style>
  <w:style w:type="paragraph" w:customStyle="1" w:styleId="BC5CCA2670004B2693D9C018F08D5498">
    <w:name w:val="BC5CCA2670004B2693D9C018F08D5498"/>
    <w:rsid w:val="001157C2"/>
  </w:style>
  <w:style w:type="paragraph" w:customStyle="1" w:styleId="502885E5445642FE8C4438E61AEF79A2">
    <w:name w:val="502885E5445642FE8C4438E61AEF79A2"/>
    <w:rsid w:val="001157C2"/>
  </w:style>
  <w:style w:type="paragraph" w:customStyle="1" w:styleId="9F00D8FA27B34A25A54C6F301A5F5BD3">
    <w:name w:val="9F00D8FA27B34A25A54C6F301A5F5BD3"/>
    <w:rsid w:val="001157C2"/>
  </w:style>
  <w:style w:type="paragraph" w:customStyle="1" w:styleId="FCAA9925324849C49ED77890B0FA73D3">
    <w:name w:val="FCAA9925324849C49ED77890B0FA73D3"/>
    <w:rsid w:val="001157C2"/>
  </w:style>
  <w:style w:type="paragraph" w:customStyle="1" w:styleId="D650A4A77828491BB66F678B472244B73">
    <w:name w:val="D650A4A77828491BB66F678B472244B73"/>
    <w:rsid w:val="001157C2"/>
    <w:rPr>
      <w:rFonts w:eastAsiaTheme="minorHAnsi"/>
      <w:lang w:eastAsia="en-US"/>
    </w:rPr>
  </w:style>
  <w:style w:type="paragraph" w:customStyle="1" w:styleId="8A738F989C6847E49040316AA80421584">
    <w:name w:val="8A738F989C6847E49040316AA80421584"/>
    <w:rsid w:val="001157C2"/>
    <w:rPr>
      <w:rFonts w:eastAsiaTheme="minorHAnsi"/>
      <w:lang w:eastAsia="en-US"/>
    </w:rPr>
  </w:style>
  <w:style w:type="paragraph" w:customStyle="1" w:styleId="155417F0AC244D129518B4E7261C9CA64">
    <w:name w:val="155417F0AC244D129518B4E7261C9CA64"/>
    <w:rsid w:val="001157C2"/>
    <w:rPr>
      <w:rFonts w:eastAsiaTheme="minorHAnsi"/>
      <w:lang w:eastAsia="en-US"/>
    </w:rPr>
  </w:style>
  <w:style w:type="paragraph" w:customStyle="1" w:styleId="C4993749859C4BCAB2A8CA09A78099197">
    <w:name w:val="C4993749859C4BCAB2A8CA09A78099197"/>
    <w:rsid w:val="001157C2"/>
    <w:rPr>
      <w:rFonts w:eastAsiaTheme="minorHAnsi"/>
      <w:lang w:eastAsia="en-US"/>
    </w:rPr>
  </w:style>
  <w:style w:type="paragraph" w:customStyle="1" w:styleId="D66731D4C6A94773A3D2FE9D2C73D7DA7">
    <w:name w:val="D66731D4C6A94773A3D2FE9D2C73D7DA7"/>
    <w:rsid w:val="001157C2"/>
    <w:rPr>
      <w:rFonts w:eastAsiaTheme="minorHAnsi"/>
      <w:lang w:eastAsia="en-US"/>
    </w:rPr>
  </w:style>
  <w:style w:type="paragraph" w:customStyle="1" w:styleId="00F7339056554AC89072DD1765EF60E07">
    <w:name w:val="00F7339056554AC89072DD1765EF60E07"/>
    <w:rsid w:val="001157C2"/>
    <w:rPr>
      <w:rFonts w:eastAsiaTheme="minorHAnsi"/>
      <w:lang w:eastAsia="en-US"/>
    </w:rPr>
  </w:style>
  <w:style w:type="paragraph" w:customStyle="1" w:styleId="D650A4A77828491BB66F678B472244B74">
    <w:name w:val="D650A4A77828491BB66F678B472244B74"/>
    <w:rsid w:val="001157C2"/>
    <w:rPr>
      <w:rFonts w:eastAsiaTheme="minorHAnsi"/>
      <w:lang w:eastAsia="en-US"/>
    </w:rPr>
  </w:style>
  <w:style w:type="paragraph" w:customStyle="1" w:styleId="8A738F989C6847E49040316AA80421585">
    <w:name w:val="8A738F989C6847E49040316AA80421585"/>
    <w:rsid w:val="001157C2"/>
    <w:rPr>
      <w:rFonts w:eastAsiaTheme="minorHAnsi"/>
      <w:lang w:eastAsia="en-US"/>
    </w:rPr>
  </w:style>
  <w:style w:type="paragraph" w:customStyle="1" w:styleId="155417F0AC244D129518B4E7261C9CA65">
    <w:name w:val="155417F0AC244D129518B4E7261C9CA65"/>
    <w:rsid w:val="001157C2"/>
    <w:rPr>
      <w:rFonts w:eastAsiaTheme="minorHAnsi"/>
      <w:lang w:eastAsia="en-US"/>
    </w:rPr>
  </w:style>
  <w:style w:type="paragraph" w:customStyle="1" w:styleId="C4993749859C4BCAB2A8CA09A78099198">
    <w:name w:val="C4993749859C4BCAB2A8CA09A78099198"/>
    <w:rsid w:val="001157C2"/>
    <w:rPr>
      <w:rFonts w:eastAsiaTheme="minorHAnsi"/>
      <w:lang w:eastAsia="en-US"/>
    </w:rPr>
  </w:style>
  <w:style w:type="paragraph" w:customStyle="1" w:styleId="D66731D4C6A94773A3D2FE9D2C73D7DA8">
    <w:name w:val="D66731D4C6A94773A3D2FE9D2C73D7DA8"/>
    <w:rsid w:val="001157C2"/>
    <w:rPr>
      <w:rFonts w:eastAsiaTheme="minorHAnsi"/>
      <w:lang w:eastAsia="en-US"/>
    </w:rPr>
  </w:style>
  <w:style w:type="paragraph" w:customStyle="1" w:styleId="00F7339056554AC89072DD1765EF60E08">
    <w:name w:val="00F7339056554AC89072DD1765EF60E08"/>
    <w:rsid w:val="001157C2"/>
    <w:rPr>
      <w:rFonts w:eastAsiaTheme="minorHAnsi"/>
      <w:lang w:eastAsia="en-US"/>
    </w:rPr>
  </w:style>
  <w:style w:type="paragraph" w:customStyle="1" w:styleId="D650A4A77828491BB66F678B472244B75">
    <w:name w:val="D650A4A77828491BB66F678B472244B75"/>
    <w:rsid w:val="001157C2"/>
    <w:rPr>
      <w:rFonts w:eastAsiaTheme="minorHAnsi"/>
      <w:lang w:eastAsia="en-US"/>
    </w:rPr>
  </w:style>
  <w:style w:type="paragraph" w:customStyle="1" w:styleId="8A738F989C6847E49040316AA80421586">
    <w:name w:val="8A738F989C6847E49040316AA80421586"/>
    <w:rsid w:val="001157C2"/>
    <w:rPr>
      <w:rFonts w:eastAsiaTheme="minorHAnsi"/>
      <w:lang w:eastAsia="en-US"/>
    </w:rPr>
  </w:style>
  <w:style w:type="paragraph" w:customStyle="1" w:styleId="155417F0AC244D129518B4E7261C9CA66">
    <w:name w:val="155417F0AC244D129518B4E7261C9CA66"/>
    <w:rsid w:val="001157C2"/>
    <w:rPr>
      <w:rFonts w:eastAsiaTheme="minorHAnsi"/>
      <w:lang w:eastAsia="en-US"/>
    </w:rPr>
  </w:style>
  <w:style w:type="paragraph" w:customStyle="1" w:styleId="C4993749859C4BCAB2A8CA09A78099199">
    <w:name w:val="C4993749859C4BCAB2A8CA09A78099199"/>
    <w:rsid w:val="001157C2"/>
    <w:rPr>
      <w:rFonts w:eastAsiaTheme="minorHAnsi"/>
      <w:lang w:eastAsia="en-US"/>
    </w:rPr>
  </w:style>
  <w:style w:type="paragraph" w:customStyle="1" w:styleId="D66731D4C6A94773A3D2FE9D2C73D7DA9">
    <w:name w:val="D66731D4C6A94773A3D2FE9D2C73D7DA9"/>
    <w:rsid w:val="001157C2"/>
    <w:rPr>
      <w:rFonts w:eastAsiaTheme="minorHAnsi"/>
      <w:lang w:eastAsia="en-US"/>
    </w:rPr>
  </w:style>
  <w:style w:type="paragraph" w:customStyle="1" w:styleId="00F7339056554AC89072DD1765EF60E09">
    <w:name w:val="00F7339056554AC89072DD1765EF60E09"/>
    <w:rsid w:val="001157C2"/>
    <w:rPr>
      <w:rFonts w:eastAsiaTheme="minorHAnsi"/>
      <w:lang w:eastAsia="en-US"/>
    </w:rPr>
  </w:style>
  <w:style w:type="paragraph" w:customStyle="1" w:styleId="D650A4A77828491BB66F678B472244B76">
    <w:name w:val="D650A4A77828491BB66F678B472244B76"/>
    <w:rsid w:val="001157C2"/>
    <w:rPr>
      <w:rFonts w:eastAsiaTheme="minorHAnsi"/>
      <w:lang w:eastAsia="en-US"/>
    </w:rPr>
  </w:style>
  <w:style w:type="paragraph" w:customStyle="1" w:styleId="8A738F989C6847E49040316AA80421587">
    <w:name w:val="8A738F989C6847E49040316AA80421587"/>
    <w:rsid w:val="001157C2"/>
    <w:rPr>
      <w:rFonts w:eastAsiaTheme="minorHAnsi"/>
      <w:lang w:eastAsia="en-US"/>
    </w:rPr>
  </w:style>
  <w:style w:type="paragraph" w:customStyle="1" w:styleId="155417F0AC244D129518B4E7261C9CA67">
    <w:name w:val="155417F0AC244D129518B4E7261C9CA67"/>
    <w:rsid w:val="001157C2"/>
    <w:rPr>
      <w:rFonts w:eastAsiaTheme="minorHAnsi"/>
      <w:lang w:eastAsia="en-US"/>
    </w:rPr>
  </w:style>
  <w:style w:type="paragraph" w:customStyle="1" w:styleId="C4993749859C4BCAB2A8CA09A780991910">
    <w:name w:val="C4993749859C4BCAB2A8CA09A780991910"/>
    <w:rsid w:val="001157C2"/>
    <w:rPr>
      <w:rFonts w:eastAsiaTheme="minorHAnsi"/>
      <w:lang w:eastAsia="en-US"/>
    </w:rPr>
  </w:style>
  <w:style w:type="paragraph" w:customStyle="1" w:styleId="D66731D4C6A94773A3D2FE9D2C73D7DA10">
    <w:name w:val="D66731D4C6A94773A3D2FE9D2C73D7DA10"/>
    <w:rsid w:val="001157C2"/>
    <w:rPr>
      <w:rFonts w:eastAsiaTheme="minorHAnsi"/>
      <w:lang w:eastAsia="en-US"/>
    </w:rPr>
  </w:style>
  <w:style w:type="paragraph" w:customStyle="1" w:styleId="00F7339056554AC89072DD1765EF60E010">
    <w:name w:val="00F7339056554AC89072DD1765EF60E010"/>
    <w:rsid w:val="001157C2"/>
    <w:rPr>
      <w:rFonts w:eastAsiaTheme="minorHAnsi"/>
      <w:lang w:eastAsia="en-US"/>
    </w:rPr>
  </w:style>
  <w:style w:type="paragraph" w:customStyle="1" w:styleId="CE239E5732A24B2A98729409D2369FB71">
    <w:name w:val="CE239E5732A24B2A98729409D2369FB71"/>
    <w:rsid w:val="001157C2"/>
    <w:rPr>
      <w:rFonts w:eastAsiaTheme="minorHAnsi"/>
      <w:lang w:eastAsia="en-US"/>
    </w:rPr>
  </w:style>
  <w:style w:type="paragraph" w:customStyle="1" w:styleId="971F432D834747DB86A9658E9ACF53E5">
    <w:name w:val="971F432D834747DB86A9658E9ACF53E5"/>
    <w:rsid w:val="001157C2"/>
    <w:rPr>
      <w:rFonts w:eastAsiaTheme="minorHAnsi"/>
      <w:lang w:eastAsia="en-US"/>
    </w:rPr>
  </w:style>
  <w:style w:type="paragraph" w:customStyle="1" w:styleId="C5A31EBE585B492E9DD12827C1F549DA">
    <w:name w:val="C5A31EBE585B492E9DD12827C1F549DA"/>
    <w:rsid w:val="001157C2"/>
    <w:rPr>
      <w:rFonts w:eastAsiaTheme="minorHAnsi"/>
      <w:lang w:eastAsia="en-US"/>
    </w:rPr>
  </w:style>
  <w:style w:type="paragraph" w:customStyle="1" w:styleId="096E67B561204E568AB52877ABB6173B">
    <w:name w:val="096E67B561204E568AB52877ABB6173B"/>
    <w:rsid w:val="001157C2"/>
    <w:rPr>
      <w:rFonts w:eastAsiaTheme="minorHAnsi"/>
      <w:lang w:eastAsia="en-US"/>
    </w:rPr>
  </w:style>
  <w:style w:type="paragraph" w:customStyle="1" w:styleId="D5EE3F457AED4FFA8D622D9079CC518B2">
    <w:name w:val="D5EE3F457AED4FFA8D622D9079CC518B2"/>
    <w:rsid w:val="001157C2"/>
    <w:rPr>
      <w:rFonts w:eastAsiaTheme="minorHAnsi"/>
      <w:lang w:eastAsia="en-US"/>
    </w:rPr>
  </w:style>
  <w:style w:type="paragraph" w:customStyle="1" w:styleId="8AFE2B2839BD46E0B2299857FD6102302">
    <w:name w:val="8AFE2B2839BD46E0B2299857FD6102302"/>
    <w:rsid w:val="001157C2"/>
    <w:rPr>
      <w:rFonts w:eastAsiaTheme="minorHAnsi"/>
      <w:lang w:eastAsia="en-US"/>
    </w:rPr>
  </w:style>
  <w:style w:type="paragraph" w:customStyle="1" w:styleId="D650A4A77828491BB66F678B472244B77">
    <w:name w:val="D650A4A77828491BB66F678B472244B77"/>
    <w:rsid w:val="001157C2"/>
    <w:rPr>
      <w:rFonts w:eastAsiaTheme="minorHAnsi"/>
      <w:lang w:eastAsia="en-US"/>
    </w:rPr>
  </w:style>
  <w:style w:type="paragraph" w:customStyle="1" w:styleId="8A738F989C6847E49040316AA80421588">
    <w:name w:val="8A738F989C6847E49040316AA80421588"/>
    <w:rsid w:val="001157C2"/>
    <w:rPr>
      <w:rFonts w:eastAsiaTheme="minorHAnsi"/>
      <w:lang w:eastAsia="en-US"/>
    </w:rPr>
  </w:style>
  <w:style w:type="paragraph" w:customStyle="1" w:styleId="155417F0AC244D129518B4E7261C9CA68">
    <w:name w:val="155417F0AC244D129518B4E7261C9CA68"/>
    <w:rsid w:val="001157C2"/>
    <w:rPr>
      <w:rFonts w:eastAsiaTheme="minorHAnsi"/>
      <w:lang w:eastAsia="en-US"/>
    </w:rPr>
  </w:style>
  <w:style w:type="paragraph" w:customStyle="1" w:styleId="C4993749859C4BCAB2A8CA09A780991911">
    <w:name w:val="C4993749859C4BCAB2A8CA09A780991911"/>
    <w:rsid w:val="001157C2"/>
    <w:rPr>
      <w:rFonts w:eastAsiaTheme="minorHAnsi"/>
      <w:lang w:eastAsia="en-US"/>
    </w:rPr>
  </w:style>
  <w:style w:type="paragraph" w:customStyle="1" w:styleId="D66731D4C6A94773A3D2FE9D2C73D7DA11">
    <w:name w:val="D66731D4C6A94773A3D2FE9D2C73D7DA11"/>
    <w:rsid w:val="001157C2"/>
    <w:rPr>
      <w:rFonts w:eastAsiaTheme="minorHAnsi"/>
      <w:lang w:eastAsia="en-US"/>
    </w:rPr>
  </w:style>
  <w:style w:type="paragraph" w:customStyle="1" w:styleId="00F7339056554AC89072DD1765EF60E011">
    <w:name w:val="00F7339056554AC89072DD1765EF60E011"/>
    <w:rsid w:val="001157C2"/>
    <w:rPr>
      <w:rFonts w:eastAsiaTheme="minorHAnsi"/>
      <w:lang w:eastAsia="en-US"/>
    </w:rPr>
  </w:style>
  <w:style w:type="paragraph" w:customStyle="1" w:styleId="18D7DD4CF50D4104B4C46D9567D38521">
    <w:name w:val="18D7DD4CF50D4104B4C46D9567D38521"/>
    <w:rsid w:val="001157C2"/>
    <w:rPr>
      <w:rFonts w:eastAsiaTheme="minorHAnsi"/>
      <w:lang w:eastAsia="en-US"/>
    </w:rPr>
  </w:style>
  <w:style w:type="paragraph" w:customStyle="1" w:styleId="CE239E5732A24B2A98729409D2369FB72">
    <w:name w:val="CE239E5732A24B2A98729409D2369FB72"/>
    <w:rsid w:val="001157C2"/>
    <w:rPr>
      <w:rFonts w:eastAsiaTheme="minorHAnsi"/>
      <w:lang w:eastAsia="en-US"/>
    </w:rPr>
  </w:style>
  <w:style w:type="paragraph" w:customStyle="1" w:styleId="971F432D834747DB86A9658E9ACF53E51">
    <w:name w:val="971F432D834747DB86A9658E9ACF53E51"/>
    <w:rsid w:val="001157C2"/>
    <w:rPr>
      <w:rFonts w:eastAsiaTheme="minorHAnsi"/>
      <w:lang w:eastAsia="en-US"/>
    </w:rPr>
  </w:style>
  <w:style w:type="paragraph" w:customStyle="1" w:styleId="C5A31EBE585B492E9DD12827C1F549DA1">
    <w:name w:val="C5A31EBE585B492E9DD12827C1F549DA1"/>
    <w:rsid w:val="001157C2"/>
    <w:rPr>
      <w:rFonts w:eastAsiaTheme="minorHAnsi"/>
      <w:lang w:eastAsia="en-US"/>
    </w:rPr>
  </w:style>
  <w:style w:type="paragraph" w:customStyle="1" w:styleId="096E67B561204E568AB52877ABB6173B1">
    <w:name w:val="096E67B561204E568AB52877ABB6173B1"/>
    <w:rsid w:val="001157C2"/>
    <w:rPr>
      <w:rFonts w:eastAsiaTheme="minorHAnsi"/>
      <w:lang w:eastAsia="en-US"/>
    </w:rPr>
  </w:style>
  <w:style w:type="paragraph" w:customStyle="1" w:styleId="D5EE3F457AED4FFA8D622D9079CC518B3">
    <w:name w:val="D5EE3F457AED4FFA8D622D9079CC518B3"/>
    <w:rsid w:val="001157C2"/>
    <w:rPr>
      <w:rFonts w:eastAsiaTheme="minorHAnsi"/>
      <w:lang w:eastAsia="en-US"/>
    </w:rPr>
  </w:style>
  <w:style w:type="paragraph" w:customStyle="1" w:styleId="8AFE2B2839BD46E0B2299857FD6102303">
    <w:name w:val="8AFE2B2839BD46E0B2299857FD6102303"/>
    <w:rsid w:val="001157C2"/>
    <w:rPr>
      <w:rFonts w:eastAsiaTheme="minorHAnsi"/>
      <w:lang w:eastAsia="en-US"/>
    </w:rPr>
  </w:style>
  <w:style w:type="paragraph" w:customStyle="1" w:styleId="9F75F799FCAC48068EFA8D021C33C492">
    <w:name w:val="9F75F799FCAC48068EFA8D021C33C492"/>
    <w:rsid w:val="001157C2"/>
  </w:style>
  <w:style w:type="paragraph" w:customStyle="1" w:styleId="D650A4A77828491BB66F678B472244B78">
    <w:name w:val="D650A4A77828491BB66F678B472244B78"/>
    <w:rsid w:val="00FF3F5D"/>
    <w:rPr>
      <w:rFonts w:eastAsiaTheme="minorHAnsi"/>
      <w:lang w:eastAsia="en-US"/>
    </w:rPr>
  </w:style>
  <w:style w:type="paragraph" w:customStyle="1" w:styleId="8A738F989C6847E49040316AA80421589">
    <w:name w:val="8A738F989C6847E49040316AA80421589"/>
    <w:rsid w:val="00FF3F5D"/>
    <w:rPr>
      <w:rFonts w:eastAsiaTheme="minorHAnsi"/>
      <w:lang w:eastAsia="en-US"/>
    </w:rPr>
  </w:style>
  <w:style w:type="paragraph" w:customStyle="1" w:styleId="155417F0AC244D129518B4E7261C9CA69">
    <w:name w:val="155417F0AC244D129518B4E7261C9CA69"/>
    <w:rsid w:val="00FF3F5D"/>
    <w:rPr>
      <w:rFonts w:eastAsiaTheme="minorHAnsi"/>
      <w:lang w:eastAsia="en-US"/>
    </w:rPr>
  </w:style>
  <w:style w:type="paragraph" w:customStyle="1" w:styleId="C4993749859C4BCAB2A8CA09A780991912">
    <w:name w:val="C4993749859C4BCAB2A8CA09A780991912"/>
    <w:rsid w:val="00FF3F5D"/>
    <w:rPr>
      <w:rFonts w:eastAsiaTheme="minorHAnsi"/>
      <w:lang w:eastAsia="en-US"/>
    </w:rPr>
  </w:style>
  <w:style w:type="paragraph" w:customStyle="1" w:styleId="D66731D4C6A94773A3D2FE9D2C73D7DA12">
    <w:name w:val="D66731D4C6A94773A3D2FE9D2C73D7DA12"/>
    <w:rsid w:val="00FF3F5D"/>
    <w:rPr>
      <w:rFonts w:eastAsiaTheme="minorHAnsi"/>
      <w:lang w:eastAsia="en-US"/>
    </w:rPr>
  </w:style>
  <w:style w:type="paragraph" w:customStyle="1" w:styleId="00F7339056554AC89072DD1765EF60E012">
    <w:name w:val="00F7339056554AC89072DD1765EF60E012"/>
    <w:rsid w:val="00FF3F5D"/>
    <w:rPr>
      <w:rFonts w:eastAsiaTheme="minorHAnsi"/>
      <w:lang w:eastAsia="en-US"/>
    </w:rPr>
  </w:style>
  <w:style w:type="paragraph" w:customStyle="1" w:styleId="18D7DD4CF50D4104B4C46D9567D385211">
    <w:name w:val="18D7DD4CF50D4104B4C46D9567D385211"/>
    <w:rsid w:val="00FF3F5D"/>
    <w:rPr>
      <w:rFonts w:eastAsiaTheme="minorHAnsi"/>
      <w:lang w:eastAsia="en-US"/>
    </w:rPr>
  </w:style>
  <w:style w:type="paragraph" w:customStyle="1" w:styleId="CE239E5732A24B2A98729409D2369FB73">
    <w:name w:val="CE239E5732A24B2A98729409D2369FB73"/>
    <w:rsid w:val="00FF3F5D"/>
    <w:rPr>
      <w:rFonts w:eastAsiaTheme="minorHAnsi"/>
      <w:lang w:eastAsia="en-US"/>
    </w:rPr>
  </w:style>
  <w:style w:type="paragraph" w:customStyle="1" w:styleId="971F432D834747DB86A9658E9ACF53E52">
    <w:name w:val="971F432D834747DB86A9658E9ACF53E52"/>
    <w:rsid w:val="00FF3F5D"/>
    <w:rPr>
      <w:rFonts w:eastAsiaTheme="minorHAnsi"/>
      <w:lang w:eastAsia="en-US"/>
    </w:rPr>
  </w:style>
  <w:style w:type="paragraph" w:customStyle="1" w:styleId="C5A31EBE585B492E9DD12827C1F549DA2">
    <w:name w:val="C5A31EBE585B492E9DD12827C1F549DA2"/>
    <w:rsid w:val="00FF3F5D"/>
    <w:rPr>
      <w:rFonts w:eastAsiaTheme="minorHAnsi"/>
      <w:lang w:eastAsia="en-US"/>
    </w:rPr>
  </w:style>
  <w:style w:type="paragraph" w:customStyle="1" w:styleId="096E67B561204E568AB52877ABB6173B2">
    <w:name w:val="096E67B561204E568AB52877ABB6173B2"/>
    <w:rsid w:val="00FF3F5D"/>
    <w:rPr>
      <w:rFonts w:eastAsiaTheme="minorHAnsi"/>
      <w:lang w:eastAsia="en-US"/>
    </w:rPr>
  </w:style>
  <w:style w:type="paragraph" w:customStyle="1" w:styleId="9F75F799FCAC48068EFA8D021C33C4921">
    <w:name w:val="9F75F799FCAC48068EFA8D021C33C4921"/>
    <w:rsid w:val="00FF3F5D"/>
    <w:rPr>
      <w:rFonts w:eastAsiaTheme="minorHAnsi"/>
      <w:lang w:eastAsia="en-US"/>
    </w:rPr>
  </w:style>
  <w:style w:type="paragraph" w:customStyle="1" w:styleId="D5EE3F457AED4FFA8D622D9079CC518B4">
    <w:name w:val="D5EE3F457AED4FFA8D622D9079CC518B4"/>
    <w:rsid w:val="00FF3F5D"/>
    <w:rPr>
      <w:rFonts w:eastAsiaTheme="minorHAnsi"/>
      <w:lang w:eastAsia="en-US"/>
    </w:rPr>
  </w:style>
  <w:style w:type="paragraph" w:customStyle="1" w:styleId="8AFE2B2839BD46E0B2299857FD6102304">
    <w:name w:val="8AFE2B2839BD46E0B2299857FD6102304"/>
    <w:rsid w:val="00FF3F5D"/>
    <w:rPr>
      <w:rFonts w:eastAsiaTheme="minorHAnsi"/>
      <w:lang w:eastAsia="en-US"/>
    </w:rPr>
  </w:style>
  <w:style w:type="paragraph" w:customStyle="1" w:styleId="D650A4A77828491BB66F678B472244B79">
    <w:name w:val="D650A4A77828491BB66F678B472244B79"/>
    <w:rsid w:val="00FF3F5D"/>
    <w:rPr>
      <w:rFonts w:eastAsiaTheme="minorHAnsi"/>
      <w:lang w:eastAsia="en-US"/>
    </w:rPr>
  </w:style>
  <w:style w:type="paragraph" w:customStyle="1" w:styleId="7440CEDF5D1D452BA32908E730969129">
    <w:name w:val="7440CEDF5D1D452BA32908E730969129"/>
    <w:rsid w:val="00FF3F5D"/>
    <w:rPr>
      <w:rFonts w:eastAsiaTheme="minorHAnsi"/>
      <w:lang w:eastAsia="en-US"/>
    </w:rPr>
  </w:style>
  <w:style w:type="paragraph" w:customStyle="1" w:styleId="8A738F989C6847E49040316AA804215810">
    <w:name w:val="8A738F989C6847E49040316AA804215810"/>
    <w:rsid w:val="00FF3F5D"/>
    <w:rPr>
      <w:rFonts w:eastAsiaTheme="minorHAnsi"/>
      <w:lang w:eastAsia="en-US"/>
    </w:rPr>
  </w:style>
  <w:style w:type="paragraph" w:customStyle="1" w:styleId="155417F0AC244D129518B4E7261C9CA610">
    <w:name w:val="155417F0AC244D129518B4E7261C9CA610"/>
    <w:rsid w:val="00FF3F5D"/>
    <w:rPr>
      <w:rFonts w:eastAsiaTheme="minorHAnsi"/>
      <w:lang w:eastAsia="en-US"/>
    </w:rPr>
  </w:style>
  <w:style w:type="paragraph" w:customStyle="1" w:styleId="C4993749859C4BCAB2A8CA09A780991913">
    <w:name w:val="C4993749859C4BCAB2A8CA09A780991913"/>
    <w:rsid w:val="00FF3F5D"/>
    <w:rPr>
      <w:rFonts w:eastAsiaTheme="minorHAnsi"/>
      <w:lang w:eastAsia="en-US"/>
    </w:rPr>
  </w:style>
  <w:style w:type="paragraph" w:customStyle="1" w:styleId="D66731D4C6A94773A3D2FE9D2C73D7DA13">
    <w:name w:val="D66731D4C6A94773A3D2FE9D2C73D7DA13"/>
    <w:rsid w:val="00FF3F5D"/>
    <w:rPr>
      <w:rFonts w:eastAsiaTheme="minorHAnsi"/>
      <w:lang w:eastAsia="en-US"/>
    </w:rPr>
  </w:style>
  <w:style w:type="paragraph" w:customStyle="1" w:styleId="00F7339056554AC89072DD1765EF60E013">
    <w:name w:val="00F7339056554AC89072DD1765EF60E013"/>
    <w:rsid w:val="00FF3F5D"/>
    <w:rPr>
      <w:rFonts w:eastAsiaTheme="minorHAnsi"/>
      <w:lang w:eastAsia="en-US"/>
    </w:rPr>
  </w:style>
  <w:style w:type="paragraph" w:customStyle="1" w:styleId="18D7DD4CF50D4104B4C46D9567D385212">
    <w:name w:val="18D7DD4CF50D4104B4C46D9567D385212"/>
    <w:rsid w:val="00FF3F5D"/>
    <w:rPr>
      <w:rFonts w:eastAsiaTheme="minorHAnsi"/>
      <w:lang w:eastAsia="en-US"/>
    </w:rPr>
  </w:style>
  <w:style w:type="paragraph" w:customStyle="1" w:styleId="CE239E5732A24B2A98729409D2369FB74">
    <w:name w:val="CE239E5732A24B2A98729409D2369FB74"/>
    <w:rsid w:val="00FF3F5D"/>
    <w:rPr>
      <w:rFonts w:eastAsiaTheme="minorHAnsi"/>
      <w:lang w:eastAsia="en-US"/>
    </w:rPr>
  </w:style>
  <w:style w:type="paragraph" w:customStyle="1" w:styleId="971F432D834747DB86A9658E9ACF53E53">
    <w:name w:val="971F432D834747DB86A9658E9ACF53E53"/>
    <w:rsid w:val="00FF3F5D"/>
    <w:rPr>
      <w:rFonts w:eastAsiaTheme="minorHAnsi"/>
      <w:lang w:eastAsia="en-US"/>
    </w:rPr>
  </w:style>
  <w:style w:type="paragraph" w:customStyle="1" w:styleId="C5A31EBE585B492E9DD12827C1F549DA3">
    <w:name w:val="C5A31EBE585B492E9DD12827C1F549DA3"/>
    <w:rsid w:val="00FF3F5D"/>
    <w:rPr>
      <w:rFonts w:eastAsiaTheme="minorHAnsi"/>
      <w:lang w:eastAsia="en-US"/>
    </w:rPr>
  </w:style>
  <w:style w:type="paragraph" w:customStyle="1" w:styleId="096E67B561204E568AB52877ABB6173B3">
    <w:name w:val="096E67B561204E568AB52877ABB6173B3"/>
    <w:rsid w:val="00FF3F5D"/>
    <w:rPr>
      <w:rFonts w:eastAsiaTheme="minorHAnsi"/>
      <w:lang w:eastAsia="en-US"/>
    </w:rPr>
  </w:style>
  <w:style w:type="paragraph" w:customStyle="1" w:styleId="9F75F799FCAC48068EFA8D021C33C4922">
    <w:name w:val="9F75F799FCAC48068EFA8D021C33C4922"/>
    <w:rsid w:val="00FF3F5D"/>
    <w:rPr>
      <w:rFonts w:eastAsiaTheme="minorHAnsi"/>
      <w:lang w:eastAsia="en-US"/>
    </w:rPr>
  </w:style>
  <w:style w:type="paragraph" w:customStyle="1" w:styleId="D5EE3F457AED4FFA8D622D9079CC518B5">
    <w:name w:val="D5EE3F457AED4FFA8D622D9079CC518B5"/>
    <w:rsid w:val="00FF3F5D"/>
    <w:rPr>
      <w:rFonts w:eastAsiaTheme="minorHAnsi"/>
      <w:lang w:eastAsia="en-US"/>
    </w:rPr>
  </w:style>
  <w:style w:type="paragraph" w:customStyle="1" w:styleId="8AFE2B2839BD46E0B2299857FD6102305">
    <w:name w:val="8AFE2B2839BD46E0B2299857FD6102305"/>
    <w:rsid w:val="00FF3F5D"/>
    <w:rPr>
      <w:rFonts w:eastAsiaTheme="minorHAnsi"/>
      <w:lang w:eastAsia="en-US"/>
    </w:rPr>
  </w:style>
  <w:style w:type="paragraph" w:customStyle="1" w:styleId="D650A4A77828491BB66F678B472244B710">
    <w:name w:val="D650A4A77828491BB66F678B472244B710"/>
    <w:rsid w:val="00FF3F5D"/>
    <w:rPr>
      <w:rFonts w:eastAsiaTheme="minorHAnsi"/>
      <w:lang w:eastAsia="en-US"/>
    </w:rPr>
  </w:style>
  <w:style w:type="paragraph" w:customStyle="1" w:styleId="7440CEDF5D1D452BA32908E7309691291">
    <w:name w:val="7440CEDF5D1D452BA32908E7309691291"/>
    <w:rsid w:val="00FF3F5D"/>
    <w:rPr>
      <w:rFonts w:eastAsiaTheme="minorHAnsi"/>
      <w:lang w:eastAsia="en-US"/>
    </w:rPr>
  </w:style>
  <w:style w:type="paragraph" w:customStyle="1" w:styleId="631FD5B6B4B748ECBC20D3764F5584E0">
    <w:name w:val="631FD5B6B4B748ECBC20D3764F5584E0"/>
    <w:rsid w:val="00FF3F5D"/>
    <w:rPr>
      <w:rFonts w:eastAsiaTheme="minorHAnsi"/>
      <w:lang w:eastAsia="en-US"/>
    </w:rPr>
  </w:style>
  <w:style w:type="paragraph" w:customStyle="1" w:styleId="8A738F989C6847E49040316AA804215811">
    <w:name w:val="8A738F989C6847E49040316AA804215811"/>
    <w:rsid w:val="00FF3F5D"/>
    <w:rPr>
      <w:rFonts w:eastAsiaTheme="minorHAnsi"/>
      <w:lang w:eastAsia="en-US"/>
    </w:rPr>
  </w:style>
  <w:style w:type="paragraph" w:customStyle="1" w:styleId="155417F0AC244D129518B4E7261C9CA611">
    <w:name w:val="155417F0AC244D129518B4E7261C9CA611"/>
    <w:rsid w:val="00FF3F5D"/>
    <w:rPr>
      <w:rFonts w:eastAsiaTheme="minorHAnsi"/>
      <w:lang w:eastAsia="en-US"/>
    </w:rPr>
  </w:style>
  <w:style w:type="paragraph" w:customStyle="1" w:styleId="C4993749859C4BCAB2A8CA09A780991914">
    <w:name w:val="C4993749859C4BCAB2A8CA09A780991914"/>
    <w:rsid w:val="00FF3F5D"/>
    <w:rPr>
      <w:rFonts w:eastAsiaTheme="minorHAnsi"/>
      <w:lang w:eastAsia="en-US"/>
    </w:rPr>
  </w:style>
  <w:style w:type="paragraph" w:customStyle="1" w:styleId="D66731D4C6A94773A3D2FE9D2C73D7DA14">
    <w:name w:val="D66731D4C6A94773A3D2FE9D2C73D7DA14"/>
    <w:rsid w:val="00FF3F5D"/>
    <w:rPr>
      <w:rFonts w:eastAsiaTheme="minorHAnsi"/>
      <w:lang w:eastAsia="en-US"/>
    </w:rPr>
  </w:style>
  <w:style w:type="paragraph" w:customStyle="1" w:styleId="00F7339056554AC89072DD1765EF60E014">
    <w:name w:val="00F7339056554AC89072DD1765EF60E014"/>
    <w:rsid w:val="00FF3F5D"/>
    <w:rPr>
      <w:rFonts w:eastAsiaTheme="minorHAnsi"/>
      <w:lang w:eastAsia="en-US"/>
    </w:rPr>
  </w:style>
  <w:style w:type="paragraph" w:customStyle="1" w:styleId="18D7DD4CF50D4104B4C46D9567D385213">
    <w:name w:val="18D7DD4CF50D4104B4C46D9567D385213"/>
    <w:rsid w:val="00FF3F5D"/>
    <w:rPr>
      <w:rFonts w:eastAsiaTheme="minorHAnsi"/>
      <w:lang w:eastAsia="en-US"/>
    </w:rPr>
  </w:style>
  <w:style w:type="paragraph" w:customStyle="1" w:styleId="CE239E5732A24B2A98729409D2369FB75">
    <w:name w:val="CE239E5732A24B2A98729409D2369FB75"/>
    <w:rsid w:val="00FF3F5D"/>
    <w:rPr>
      <w:rFonts w:eastAsiaTheme="minorHAnsi"/>
      <w:lang w:eastAsia="en-US"/>
    </w:rPr>
  </w:style>
  <w:style w:type="paragraph" w:customStyle="1" w:styleId="971F432D834747DB86A9658E9ACF53E54">
    <w:name w:val="971F432D834747DB86A9658E9ACF53E54"/>
    <w:rsid w:val="00FF3F5D"/>
    <w:rPr>
      <w:rFonts w:eastAsiaTheme="minorHAnsi"/>
      <w:lang w:eastAsia="en-US"/>
    </w:rPr>
  </w:style>
  <w:style w:type="paragraph" w:customStyle="1" w:styleId="C5A31EBE585B492E9DD12827C1F549DA4">
    <w:name w:val="C5A31EBE585B492E9DD12827C1F549DA4"/>
    <w:rsid w:val="00FF3F5D"/>
    <w:rPr>
      <w:rFonts w:eastAsiaTheme="minorHAnsi"/>
      <w:lang w:eastAsia="en-US"/>
    </w:rPr>
  </w:style>
  <w:style w:type="paragraph" w:customStyle="1" w:styleId="096E67B561204E568AB52877ABB6173B4">
    <w:name w:val="096E67B561204E568AB52877ABB6173B4"/>
    <w:rsid w:val="00FF3F5D"/>
    <w:rPr>
      <w:rFonts w:eastAsiaTheme="minorHAnsi"/>
      <w:lang w:eastAsia="en-US"/>
    </w:rPr>
  </w:style>
  <w:style w:type="paragraph" w:customStyle="1" w:styleId="9F75F799FCAC48068EFA8D021C33C4923">
    <w:name w:val="9F75F799FCAC48068EFA8D021C33C4923"/>
    <w:rsid w:val="00FF3F5D"/>
    <w:rPr>
      <w:rFonts w:eastAsiaTheme="minorHAnsi"/>
      <w:lang w:eastAsia="en-US"/>
    </w:rPr>
  </w:style>
  <w:style w:type="paragraph" w:customStyle="1" w:styleId="D5EE3F457AED4FFA8D622D9079CC518B6">
    <w:name w:val="D5EE3F457AED4FFA8D622D9079CC518B6"/>
    <w:rsid w:val="00FF3F5D"/>
    <w:rPr>
      <w:rFonts w:eastAsiaTheme="minorHAnsi"/>
      <w:lang w:eastAsia="en-US"/>
    </w:rPr>
  </w:style>
  <w:style w:type="paragraph" w:customStyle="1" w:styleId="8AFE2B2839BD46E0B2299857FD6102306">
    <w:name w:val="8AFE2B2839BD46E0B2299857FD6102306"/>
    <w:rsid w:val="00FF3F5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30FBE-D72D-400E-893F-B1827624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30054EED</Template>
  <TotalTime>0</TotalTime>
  <Pages>1</Pages>
  <Words>87</Words>
  <Characters>550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SZ-Ybbs</dc:creator>
  <cp:lastModifiedBy>Veronika Bruckner</cp:lastModifiedBy>
  <cp:revision>2</cp:revision>
  <cp:lastPrinted>2015-06-02T10:36:00Z</cp:lastPrinted>
  <dcterms:created xsi:type="dcterms:W3CDTF">2015-06-02T10:37:00Z</dcterms:created>
  <dcterms:modified xsi:type="dcterms:W3CDTF">2015-06-02T10:37:00Z</dcterms:modified>
</cp:coreProperties>
</file>